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60EA4" w14:textId="77777777" w:rsidR="00AF1EEB" w:rsidRDefault="00AF1EEB" w:rsidP="00C61EA9">
      <w:pPr>
        <w:jc w:val="center"/>
      </w:pPr>
      <w:r>
        <w:rPr>
          <w:noProof/>
        </w:rPr>
        <w:drawing>
          <wp:inline distT="0" distB="0" distL="0" distR="0" wp14:anchorId="25AB6352" wp14:editId="281B71F3">
            <wp:extent cx="1584749" cy="554662"/>
            <wp:effectExtent l="0" t="0" r="0" b="0"/>
            <wp:docPr id="2" name="Picture 2" descr="Logo for the Grossmont-Cuyamaca Community College Distri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 for the Grossmont-Cuyamaca Community College Distri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4749" cy="554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C55EF" w14:textId="1789CF7A" w:rsidR="00652B68" w:rsidRDefault="007E5CE9" w:rsidP="00652B68">
      <w:pPr>
        <w:pStyle w:val="Heading1"/>
        <w:spacing w:before="0" w:after="240"/>
        <w:jc w:val="center"/>
      </w:pPr>
      <w:r>
        <w:t>District Executive Council</w:t>
      </w:r>
    </w:p>
    <w:p w14:paraId="5359A00B" w14:textId="77777777" w:rsidR="00D717A1" w:rsidRDefault="008E1A3A" w:rsidP="00D752AF">
      <w:pPr>
        <w:jc w:val="center"/>
        <w:rPr>
          <w:rStyle w:val="Hyperlink"/>
          <w:u w:val="none"/>
        </w:rPr>
      </w:pPr>
      <w:hyperlink r:id="rId9" w:tooltip="Link opens in new window and navigates to the DEC webpage on the District website." w:history="1">
        <w:r w:rsidR="00D752AF" w:rsidRPr="00652B68">
          <w:rPr>
            <w:rStyle w:val="Hyperlink"/>
            <w:b/>
            <w:bCs/>
          </w:rPr>
          <w:t>Charge and Composition</w:t>
        </w:r>
      </w:hyperlink>
      <w:r w:rsidR="00D717A1" w:rsidRPr="00D717A1">
        <w:rPr>
          <w:rStyle w:val="Hyperlink"/>
          <w:u w:val="none"/>
        </w:rPr>
        <w:t xml:space="preserve"> </w:t>
      </w:r>
    </w:p>
    <w:p w14:paraId="305DA741" w14:textId="77777777" w:rsidR="00652B68" w:rsidRDefault="00652B68" w:rsidP="00652B68">
      <w:pPr>
        <w:spacing w:after="0"/>
        <w:jc w:val="center"/>
      </w:pPr>
      <w:r w:rsidRPr="00652B68">
        <w:rPr>
          <w:b/>
          <w:bCs/>
        </w:rPr>
        <w:t>Date &amp; Time:</w:t>
      </w:r>
      <w:r w:rsidRPr="00652B68">
        <w:t xml:space="preserve"> Monday, </w:t>
      </w:r>
      <w:r w:rsidR="000179E5">
        <w:t>May 11</w:t>
      </w:r>
      <w:r w:rsidRPr="00652B68">
        <w:t>, 2026 – 1:00 PM - 2:30 PM</w:t>
      </w:r>
    </w:p>
    <w:p w14:paraId="13E6399D" w14:textId="77777777" w:rsidR="00652B68" w:rsidRPr="00652B68" w:rsidRDefault="00652B68" w:rsidP="00D752AF">
      <w:pPr>
        <w:jc w:val="center"/>
      </w:pPr>
      <w:r w:rsidRPr="00652B68">
        <w:rPr>
          <w:b/>
          <w:bCs/>
        </w:rPr>
        <w:t>Location:</w:t>
      </w:r>
      <w:r w:rsidRPr="00652B68">
        <w:t xml:space="preserve"> </w:t>
      </w:r>
      <w:r w:rsidR="000179E5">
        <w:t>Cuyamaca College – Student Center I-209</w:t>
      </w:r>
    </w:p>
    <w:p w14:paraId="023CFD14" w14:textId="77777777" w:rsidR="00652B68" w:rsidRDefault="00652B68" w:rsidP="00FD101E">
      <w:pPr>
        <w:pStyle w:val="Heading2"/>
      </w:pPr>
      <w:r w:rsidRPr="00E95057">
        <w:t xml:space="preserve">Council Members </w:t>
      </w:r>
    </w:p>
    <w:p w14:paraId="78C58EDA" w14:textId="22320D46" w:rsidR="001C13A4" w:rsidRPr="000024EF" w:rsidRDefault="001C13A4" w:rsidP="001C13A4">
      <w:pPr>
        <w:rPr>
          <w:b/>
          <w:bCs/>
        </w:rPr>
      </w:pPr>
      <w:r w:rsidRPr="000024EF">
        <w:rPr>
          <w:b/>
          <w:bCs/>
        </w:rPr>
        <w:t>Name</w:t>
      </w:r>
      <w:r w:rsidRPr="000024EF">
        <w:rPr>
          <w:b/>
          <w:bCs/>
        </w:rPr>
        <w:tab/>
      </w:r>
      <w:r w:rsidRPr="000024EF">
        <w:rPr>
          <w:b/>
          <w:bCs/>
        </w:rPr>
        <w:tab/>
      </w:r>
      <w:r w:rsidRPr="000024EF">
        <w:rPr>
          <w:b/>
          <w:bCs/>
        </w:rPr>
        <w:tab/>
      </w:r>
      <w:r w:rsidRPr="000024EF">
        <w:rPr>
          <w:b/>
          <w:bCs/>
        </w:rPr>
        <w:tab/>
        <w:t>Title</w:t>
      </w:r>
      <w:r w:rsidRPr="000024EF">
        <w:rPr>
          <w:b/>
          <w:bCs/>
        </w:rPr>
        <w:tab/>
      </w:r>
      <w:r w:rsidRPr="000024EF">
        <w:rPr>
          <w:b/>
          <w:bCs/>
        </w:rPr>
        <w:tab/>
      </w:r>
      <w:r w:rsidRPr="000024EF">
        <w:rPr>
          <w:b/>
          <w:bCs/>
        </w:rPr>
        <w:tab/>
      </w:r>
      <w:r w:rsidRPr="000024EF">
        <w:rPr>
          <w:b/>
          <w:bCs/>
        </w:rPr>
        <w:tab/>
      </w:r>
      <w:r w:rsidRPr="000024EF">
        <w:rPr>
          <w:b/>
          <w:bCs/>
        </w:rPr>
        <w:tab/>
      </w:r>
      <w:r w:rsidRPr="000024EF">
        <w:rPr>
          <w:b/>
          <w:bCs/>
        </w:rPr>
        <w:tab/>
      </w:r>
      <w:r w:rsidRPr="000024EF">
        <w:rPr>
          <w:b/>
          <w:bCs/>
        </w:rPr>
        <w:tab/>
      </w:r>
      <w:r w:rsidRPr="000024EF">
        <w:rPr>
          <w:b/>
          <w:bCs/>
        </w:rPr>
        <w:tab/>
      </w:r>
      <w:r w:rsidR="00EC50DB">
        <w:rPr>
          <w:b/>
          <w:bCs/>
        </w:rPr>
        <w:tab/>
      </w:r>
      <w:r w:rsidRPr="000024EF">
        <w:rPr>
          <w:b/>
          <w:bCs/>
        </w:rPr>
        <w:t>Attendance</w:t>
      </w:r>
    </w:p>
    <w:p w14:paraId="4E062FF1" w14:textId="7533F7FD" w:rsidR="001C13A4" w:rsidRPr="00EC50DB" w:rsidRDefault="001C13A4" w:rsidP="000E2F78">
      <w:pPr>
        <w:spacing w:line="240" w:lineRule="auto"/>
      </w:pPr>
      <w:r w:rsidRPr="00EC50DB">
        <w:t>Lynn Neault</w:t>
      </w:r>
      <w:r w:rsidRPr="00EC50DB">
        <w:tab/>
      </w:r>
      <w:r w:rsidRPr="00EC50DB">
        <w:tab/>
      </w:r>
      <w:r w:rsidRPr="00EC50DB">
        <w:tab/>
      </w:r>
      <w:r w:rsidRPr="00EC50DB">
        <w:rPr>
          <w:b/>
          <w:bCs/>
        </w:rPr>
        <w:t>Chair:</w:t>
      </w:r>
      <w:r w:rsidRPr="00EC50DB">
        <w:t xml:space="preserve">  Chancellor</w:t>
      </w:r>
      <w:r w:rsidRPr="00EC50DB">
        <w:tab/>
      </w:r>
      <w:r w:rsidRPr="00EC50DB">
        <w:tab/>
      </w:r>
      <w:r w:rsidRPr="00EC50DB">
        <w:tab/>
      </w:r>
      <w:r w:rsidRPr="00EC50DB">
        <w:tab/>
      </w:r>
      <w:r w:rsidRPr="00EC50DB">
        <w:tab/>
      </w:r>
      <w:r w:rsidRPr="00EC50DB">
        <w:tab/>
      </w:r>
      <w:r w:rsidR="00EC50DB">
        <w:tab/>
      </w:r>
      <w:r w:rsidRPr="00EC50DB">
        <w:tab/>
      </w:r>
      <w:sdt>
        <w:sdtPr>
          <w:id w:val="17712708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0593" w:rsidRPr="00EC50DB">
            <w:rPr>
              <w:rFonts w:ascii="MS Gothic" w:eastAsia="MS Gothic" w:hAnsi="MS Gothic" w:hint="eastAsia"/>
            </w:rPr>
            <w:t>☐</w:t>
          </w:r>
        </w:sdtContent>
      </w:sdt>
    </w:p>
    <w:p w14:paraId="5E6A0CF0" w14:textId="65BDA2A3" w:rsidR="001C13A4" w:rsidRPr="00EC50DB" w:rsidRDefault="001C13A4" w:rsidP="000E2F78">
      <w:pPr>
        <w:spacing w:line="240" w:lineRule="auto"/>
      </w:pPr>
      <w:r w:rsidRPr="00EC50DB">
        <w:t>Sahar Abushaban</w:t>
      </w:r>
      <w:r w:rsidRPr="00EC50DB">
        <w:tab/>
      </w:r>
      <w:r w:rsidRPr="00EC50DB">
        <w:tab/>
        <w:t>Vice Chancellor Business Services</w:t>
      </w:r>
      <w:r w:rsidRPr="00EC50DB">
        <w:tab/>
      </w:r>
      <w:r w:rsidRPr="00EC50DB">
        <w:tab/>
      </w:r>
      <w:r w:rsidRPr="00EC50DB">
        <w:tab/>
      </w:r>
      <w:r w:rsidR="00EC50DB">
        <w:tab/>
      </w:r>
      <w:r w:rsidRPr="00EC50DB">
        <w:tab/>
      </w:r>
      <w:r w:rsidRPr="00EC50DB">
        <w:tab/>
      </w:r>
      <w:sdt>
        <w:sdtPr>
          <w:rPr>
            <w:rFonts w:ascii="Segoe UI Symbol" w:hAnsi="Segoe UI Symbol" w:cs="Segoe UI Symbol"/>
          </w:rPr>
          <w:id w:val="10444865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0593" w:rsidRPr="00EC50DB">
            <w:rPr>
              <w:rFonts w:ascii="Segoe UI Symbol" w:hAnsi="Segoe UI Symbol" w:cs="Segoe UI Symbol"/>
            </w:rPr>
            <w:t>☐</w:t>
          </w:r>
        </w:sdtContent>
      </w:sdt>
    </w:p>
    <w:p w14:paraId="257F2B9B" w14:textId="37153FA0" w:rsidR="001C13A4" w:rsidRPr="00EC50DB" w:rsidRDefault="001C13A4" w:rsidP="000E2F78">
      <w:pPr>
        <w:spacing w:line="240" w:lineRule="auto"/>
      </w:pPr>
      <w:r w:rsidRPr="00EC50DB">
        <w:t>Melissa Richerson</w:t>
      </w:r>
      <w:r w:rsidRPr="00EC50DB">
        <w:tab/>
      </w:r>
      <w:r w:rsidRPr="00EC50DB">
        <w:tab/>
        <w:t>Vice Chancellor Human Resources</w:t>
      </w:r>
      <w:r w:rsidRPr="00EC50DB">
        <w:tab/>
      </w:r>
      <w:r w:rsidRPr="00EC50DB">
        <w:tab/>
      </w:r>
      <w:r w:rsidRPr="00EC50DB">
        <w:tab/>
      </w:r>
      <w:r w:rsidR="00EC50DB">
        <w:tab/>
      </w:r>
      <w:r w:rsidRPr="00EC50DB">
        <w:tab/>
      </w:r>
      <w:r w:rsidRPr="00EC50DB">
        <w:tab/>
      </w:r>
      <w:sdt>
        <w:sdtPr>
          <w:rPr>
            <w:rFonts w:ascii="Segoe UI Symbol" w:hAnsi="Segoe UI Symbol" w:cs="Segoe UI Symbol"/>
          </w:rPr>
          <w:id w:val="-967174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0593" w:rsidRPr="00EC50DB">
            <w:rPr>
              <w:rFonts w:ascii="Segoe UI Symbol" w:hAnsi="Segoe UI Symbol" w:cs="Segoe UI Symbol"/>
            </w:rPr>
            <w:t>☐</w:t>
          </w:r>
        </w:sdtContent>
      </w:sdt>
    </w:p>
    <w:p w14:paraId="1AB899AD" w14:textId="0C801B34" w:rsidR="001C13A4" w:rsidRPr="00EC50DB" w:rsidRDefault="001C13A4" w:rsidP="000E2F78">
      <w:pPr>
        <w:spacing w:line="240" w:lineRule="auto"/>
      </w:pPr>
      <w:r w:rsidRPr="00EC50DB">
        <w:t>Barbara Gallego</w:t>
      </w:r>
      <w:r w:rsidRPr="00EC50DB">
        <w:tab/>
      </w:r>
      <w:r w:rsidRPr="00EC50DB">
        <w:tab/>
        <w:t>Associate Vice Chancellor Educational Support Services</w:t>
      </w:r>
      <w:r w:rsidRPr="00EC50DB">
        <w:tab/>
      </w:r>
      <w:r w:rsidRPr="00EC50DB">
        <w:tab/>
      </w:r>
      <w:r w:rsidR="000024EF" w:rsidRPr="00EC50DB">
        <w:tab/>
      </w:r>
      <w:sdt>
        <w:sdtPr>
          <w:rPr>
            <w:rFonts w:ascii="Segoe UI Symbol" w:hAnsi="Segoe UI Symbol" w:cs="Segoe UI Symbol"/>
          </w:rPr>
          <w:id w:val="2179473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0593" w:rsidRPr="00EC50DB">
            <w:rPr>
              <w:rFonts w:ascii="Segoe UI Symbol" w:hAnsi="Segoe UI Symbol" w:cs="Segoe UI Symbol"/>
            </w:rPr>
            <w:t>☐</w:t>
          </w:r>
        </w:sdtContent>
      </w:sdt>
    </w:p>
    <w:p w14:paraId="36EC3673" w14:textId="729BD199" w:rsidR="001C13A4" w:rsidRPr="00EC50DB" w:rsidRDefault="001C13A4" w:rsidP="000E2F78">
      <w:pPr>
        <w:spacing w:line="240" w:lineRule="auto"/>
      </w:pPr>
      <w:r w:rsidRPr="00EC50DB">
        <w:t>Kerry Kilber Rebman</w:t>
      </w:r>
      <w:r w:rsidRPr="00EC50DB">
        <w:tab/>
      </w:r>
      <w:r w:rsidRPr="00EC50DB">
        <w:tab/>
        <w:t>Associate Vice Chancellor Technology</w:t>
      </w:r>
      <w:r w:rsidRPr="00EC50DB">
        <w:tab/>
      </w:r>
      <w:r w:rsidRPr="00EC50DB">
        <w:tab/>
      </w:r>
      <w:r w:rsidRPr="00EC50DB">
        <w:tab/>
      </w:r>
      <w:r w:rsidRPr="00EC50DB">
        <w:tab/>
      </w:r>
      <w:r w:rsidR="000024EF" w:rsidRPr="00EC50DB">
        <w:tab/>
      </w:r>
      <w:sdt>
        <w:sdtPr>
          <w:rPr>
            <w:rFonts w:ascii="Segoe UI Symbol" w:hAnsi="Segoe UI Symbol" w:cs="Segoe UI Symbol"/>
          </w:rPr>
          <w:id w:val="593694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0593" w:rsidRPr="00EC50DB">
            <w:rPr>
              <w:rFonts w:ascii="Segoe UI Symbol" w:hAnsi="Segoe UI Symbol" w:cs="Segoe UI Symbol"/>
            </w:rPr>
            <w:t>☐</w:t>
          </w:r>
        </w:sdtContent>
      </w:sdt>
    </w:p>
    <w:p w14:paraId="1EF1A0E3" w14:textId="03260D85" w:rsidR="001C13A4" w:rsidRPr="00EC50DB" w:rsidRDefault="001C13A4" w:rsidP="000E2F78">
      <w:pPr>
        <w:spacing w:line="240" w:lineRule="auto"/>
      </w:pPr>
      <w:r w:rsidRPr="00EC50DB">
        <w:t>Pamela Luster</w:t>
      </w:r>
      <w:r w:rsidRPr="00EC50DB">
        <w:tab/>
      </w:r>
      <w:r w:rsidRPr="00EC50DB">
        <w:tab/>
      </w:r>
      <w:r w:rsidRPr="00EC50DB">
        <w:tab/>
        <w:t>Grossmont College Interim President</w:t>
      </w:r>
      <w:r w:rsidRPr="00EC50DB">
        <w:tab/>
      </w:r>
      <w:r w:rsidRPr="00EC50DB">
        <w:tab/>
      </w:r>
      <w:r w:rsidRPr="00EC50DB">
        <w:tab/>
      </w:r>
      <w:r w:rsidRPr="00EC50DB">
        <w:tab/>
      </w:r>
      <w:r w:rsidR="000024EF" w:rsidRPr="00EC50DB">
        <w:tab/>
      </w:r>
      <w:sdt>
        <w:sdtPr>
          <w:rPr>
            <w:rFonts w:ascii="Segoe UI Symbol" w:hAnsi="Segoe UI Symbol" w:cs="Segoe UI Symbol"/>
          </w:rPr>
          <w:id w:val="-18794675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0593" w:rsidRPr="00EC50DB">
            <w:rPr>
              <w:rFonts w:ascii="Segoe UI Symbol" w:hAnsi="Segoe UI Symbol" w:cs="Segoe UI Symbol"/>
            </w:rPr>
            <w:t>☐</w:t>
          </w:r>
        </w:sdtContent>
      </w:sdt>
    </w:p>
    <w:p w14:paraId="36B5E667" w14:textId="4536B2FE" w:rsidR="001C13A4" w:rsidRPr="00EC50DB" w:rsidRDefault="001C13A4" w:rsidP="000E2F78">
      <w:pPr>
        <w:spacing w:line="240" w:lineRule="auto"/>
      </w:pPr>
      <w:r w:rsidRPr="00EC50DB">
        <w:t>Jessica Robinson</w:t>
      </w:r>
      <w:r w:rsidRPr="00EC50DB">
        <w:tab/>
      </w:r>
      <w:r w:rsidRPr="00EC50DB">
        <w:tab/>
        <w:t>Cuyamaca College President</w:t>
      </w:r>
      <w:r w:rsidRPr="00EC50DB">
        <w:tab/>
      </w:r>
      <w:r w:rsidRPr="00EC50DB">
        <w:tab/>
      </w:r>
      <w:r w:rsidRPr="00EC50DB">
        <w:tab/>
      </w:r>
      <w:r w:rsidRPr="00EC50DB">
        <w:tab/>
      </w:r>
      <w:r w:rsidR="00EC50DB">
        <w:tab/>
      </w:r>
      <w:r w:rsidRPr="00EC50DB">
        <w:tab/>
      </w:r>
      <w:r w:rsidRPr="00EC50DB">
        <w:tab/>
      </w:r>
      <w:sdt>
        <w:sdtPr>
          <w:rPr>
            <w:rFonts w:ascii="Segoe UI Symbol" w:hAnsi="Segoe UI Symbol" w:cs="Segoe UI Symbol"/>
          </w:rPr>
          <w:id w:val="11356082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0593" w:rsidRPr="00EC50DB">
            <w:rPr>
              <w:rFonts w:ascii="Segoe UI Symbol" w:hAnsi="Segoe UI Symbol" w:cs="Segoe UI Symbol"/>
            </w:rPr>
            <w:t>☐</w:t>
          </w:r>
        </w:sdtContent>
      </w:sdt>
    </w:p>
    <w:p w14:paraId="7B54D142" w14:textId="65433B70" w:rsidR="001C13A4" w:rsidRPr="00EC50DB" w:rsidRDefault="001C13A4" w:rsidP="000E2F78">
      <w:pPr>
        <w:spacing w:line="240" w:lineRule="auto"/>
      </w:pPr>
      <w:r w:rsidRPr="00EC50DB">
        <w:t>Vi Huynh</w:t>
      </w:r>
      <w:r w:rsidRPr="00EC50DB">
        <w:tab/>
      </w:r>
      <w:r w:rsidRPr="00EC50DB">
        <w:tab/>
      </w:r>
      <w:r w:rsidRPr="00EC50DB">
        <w:tab/>
        <w:t xml:space="preserve">Associated Students of Grossmont College (ASGC) President </w:t>
      </w:r>
      <w:r w:rsidRPr="00EC50DB">
        <w:tab/>
      </w:r>
      <w:r w:rsidR="000024EF" w:rsidRPr="00EC50DB">
        <w:tab/>
      </w:r>
      <w:sdt>
        <w:sdtPr>
          <w:rPr>
            <w:rFonts w:ascii="Segoe UI Symbol" w:hAnsi="Segoe UI Symbol" w:cs="Segoe UI Symbol"/>
          </w:rPr>
          <w:id w:val="-15658708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0593" w:rsidRPr="00EC50DB">
            <w:rPr>
              <w:rFonts w:ascii="Segoe UI Symbol" w:hAnsi="Segoe UI Symbol" w:cs="Segoe UI Symbol"/>
            </w:rPr>
            <w:t>☐</w:t>
          </w:r>
        </w:sdtContent>
      </w:sdt>
    </w:p>
    <w:p w14:paraId="7FECDAFE" w14:textId="5D6A4329" w:rsidR="000024EF" w:rsidRPr="00EC50DB" w:rsidRDefault="001C13A4" w:rsidP="000E2F78">
      <w:pPr>
        <w:spacing w:after="0" w:line="240" w:lineRule="auto"/>
      </w:pPr>
      <w:proofErr w:type="spellStart"/>
      <w:r w:rsidRPr="00EC50DB">
        <w:t>Marseel</w:t>
      </w:r>
      <w:proofErr w:type="spellEnd"/>
      <w:r w:rsidRPr="00EC50DB">
        <w:t xml:space="preserve"> </w:t>
      </w:r>
      <w:proofErr w:type="spellStart"/>
      <w:r w:rsidRPr="00EC50DB">
        <w:t>Bahnan</w:t>
      </w:r>
      <w:proofErr w:type="spellEnd"/>
      <w:r w:rsidRPr="00EC50DB">
        <w:tab/>
      </w:r>
      <w:r w:rsidRPr="00EC50DB">
        <w:tab/>
        <w:t>Associated Student Government of Cuyamaca College</w:t>
      </w:r>
      <w:r w:rsidR="000024EF" w:rsidRPr="00EC50DB">
        <w:t xml:space="preserve"> </w:t>
      </w:r>
      <w:r w:rsidRPr="00EC50DB">
        <w:t xml:space="preserve">(ASGCC) </w:t>
      </w:r>
      <w:r w:rsidR="00EC50DB">
        <w:tab/>
      </w:r>
      <w:r w:rsidR="00EC50DB">
        <w:tab/>
      </w:r>
      <w:sdt>
        <w:sdtPr>
          <w:id w:val="-1269772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50DB" w:rsidRPr="00EC50DB">
            <w:rPr>
              <w:rFonts w:ascii="Segoe UI Symbol" w:hAnsi="Segoe UI Symbol" w:cs="Segoe UI Symbol"/>
            </w:rPr>
            <w:t>☐</w:t>
          </w:r>
        </w:sdtContent>
      </w:sdt>
    </w:p>
    <w:p w14:paraId="3C9A3297" w14:textId="63B1A2D2" w:rsidR="001C13A4" w:rsidRPr="00EC50DB" w:rsidRDefault="001C13A4" w:rsidP="000E2F78">
      <w:pPr>
        <w:spacing w:line="240" w:lineRule="auto"/>
        <w:ind w:left="2160" w:firstLine="720"/>
      </w:pPr>
      <w:r w:rsidRPr="00EC50DB">
        <w:t>President</w:t>
      </w:r>
      <w:r w:rsidRPr="00EC50DB">
        <w:tab/>
      </w:r>
      <w:r w:rsidRPr="00EC50DB">
        <w:tab/>
      </w:r>
      <w:r w:rsidRPr="00EC50DB">
        <w:tab/>
      </w:r>
      <w:r w:rsidRPr="00EC50DB">
        <w:tab/>
      </w:r>
      <w:r w:rsidRPr="00EC50DB">
        <w:tab/>
      </w:r>
      <w:r w:rsidRPr="00EC50DB">
        <w:tab/>
      </w:r>
      <w:r w:rsidRPr="00EC50DB">
        <w:tab/>
      </w:r>
    </w:p>
    <w:p w14:paraId="0293AF7D" w14:textId="6BB196A6" w:rsidR="001C13A4" w:rsidRPr="00EC50DB" w:rsidRDefault="001C13A4" w:rsidP="000E2F78">
      <w:pPr>
        <w:spacing w:line="240" w:lineRule="auto"/>
      </w:pPr>
      <w:r w:rsidRPr="00EC50DB">
        <w:t>Jim Mahler</w:t>
      </w:r>
      <w:r w:rsidRPr="00EC50DB">
        <w:tab/>
      </w:r>
      <w:r w:rsidRPr="00EC50DB">
        <w:tab/>
      </w:r>
      <w:r w:rsidRPr="00EC50DB">
        <w:tab/>
        <w:t>American Federation of Teachers (AFT) Guild, Local 1931 President</w:t>
      </w:r>
      <w:r w:rsidR="000024EF" w:rsidRPr="00EC50DB">
        <w:tab/>
      </w:r>
      <w:sdt>
        <w:sdtPr>
          <w:rPr>
            <w:rFonts w:ascii="Segoe UI Symbol" w:hAnsi="Segoe UI Symbol" w:cs="Segoe UI Symbol"/>
          </w:rPr>
          <w:id w:val="-524406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0593" w:rsidRPr="00EC50DB">
            <w:rPr>
              <w:rFonts w:ascii="Segoe UI Symbol" w:hAnsi="Segoe UI Symbol" w:cs="Segoe UI Symbol"/>
            </w:rPr>
            <w:t>☐</w:t>
          </w:r>
        </w:sdtContent>
      </w:sdt>
    </w:p>
    <w:p w14:paraId="76BFFFB6" w14:textId="38E0D2CC" w:rsidR="000024EF" w:rsidRPr="00EC50DB" w:rsidRDefault="001C13A4" w:rsidP="000E2F78">
      <w:pPr>
        <w:spacing w:after="0" w:line="240" w:lineRule="auto"/>
      </w:pPr>
      <w:r w:rsidRPr="00EC50DB">
        <w:t>Colleen Moreno</w:t>
      </w:r>
      <w:r w:rsidRPr="00EC50DB">
        <w:tab/>
      </w:r>
      <w:r w:rsidR="000024EF" w:rsidRPr="00EC50DB">
        <w:tab/>
      </w:r>
      <w:r w:rsidRPr="00EC50DB">
        <w:t>California School Employees Association (CSEA), Chapter</w:t>
      </w:r>
      <w:r w:rsidR="000024EF" w:rsidRPr="00EC50DB">
        <w:t xml:space="preserve"> </w:t>
      </w:r>
      <w:r w:rsidRPr="00EC50DB">
        <w:t xml:space="preserve">707 </w:t>
      </w:r>
      <w:r w:rsidR="00EC50DB">
        <w:tab/>
      </w:r>
      <w:r w:rsidR="00EC50DB">
        <w:tab/>
      </w:r>
      <w:sdt>
        <w:sdtPr>
          <w:id w:val="17376628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50DB" w:rsidRPr="00EC50DB">
            <w:rPr>
              <w:rFonts w:ascii="Segoe UI Symbol" w:hAnsi="Segoe UI Symbol" w:cs="Segoe UI Symbol"/>
            </w:rPr>
            <w:t>☐</w:t>
          </w:r>
        </w:sdtContent>
      </w:sdt>
    </w:p>
    <w:p w14:paraId="3EC1D6E4" w14:textId="192AA4A0" w:rsidR="001C13A4" w:rsidRPr="00EC50DB" w:rsidRDefault="001C13A4" w:rsidP="000E2F78">
      <w:pPr>
        <w:spacing w:line="240" w:lineRule="auto"/>
        <w:ind w:left="2160" w:firstLine="720"/>
      </w:pPr>
      <w:r w:rsidRPr="00EC50DB">
        <w:t>President</w:t>
      </w:r>
      <w:r w:rsidRPr="00EC50DB">
        <w:tab/>
      </w:r>
      <w:r w:rsidR="000024EF" w:rsidRPr="00EC50DB">
        <w:tab/>
      </w:r>
      <w:r w:rsidR="000024EF" w:rsidRPr="00EC50DB">
        <w:tab/>
      </w:r>
      <w:r w:rsidR="000024EF" w:rsidRPr="00EC50DB">
        <w:tab/>
      </w:r>
      <w:r w:rsidR="000024EF" w:rsidRPr="00EC50DB">
        <w:tab/>
      </w:r>
      <w:r w:rsidR="000024EF" w:rsidRPr="00EC50DB">
        <w:tab/>
      </w:r>
    </w:p>
    <w:p w14:paraId="2D5DB748" w14:textId="3392B142" w:rsidR="001C13A4" w:rsidRPr="00EC50DB" w:rsidRDefault="001C13A4" w:rsidP="000E2F78">
      <w:pPr>
        <w:spacing w:line="240" w:lineRule="auto"/>
      </w:pPr>
      <w:r w:rsidRPr="00EC50DB">
        <w:t xml:space="preserve">Javier Ayala </w:t>
      </w:r>
      <w:r w:rsidRPr="00EC50DB">
        <w:tab/>
      </w:r>
      <w:r w:rsidR="000024EF" w:rsidRPr="00EC50DB">
        <w:tab/>
      </w:r>
      <w:r w:rsidR="000024EF" w:rsidRPr="00EC50DB">
        <w:tab/>
      </w:r>
      <w:r w:rsidRPr="00EC50DB">
        <w:t>Administrators’ Association President</w:t>
      </w:r>
      <w:r w:rsidRPr="00EC50DB">
        <w:tab/>
      </w:r>
      <w:r w:rsidR="000024EF" w:rsidRPr="00EC50DB">
        <w:tab/>
      </w:r>
      <w:r w:rsidR="000024EF" w:rsidRPr="00EC50DB">
        <w:tab/>
      </w:r>
      <w:r w:rsidR="000024EF" w:rsidRPr="00EC50DB">
        <w:tab/>
      </w:r>
      <w:r w:rsidR="000024EF" w:rsidRPr="00EC50DB">
        <w:tab/>
      </w:r>
      <w:sdt>
        <w:sdtPr>
          <w:rPr>
            <w:rFonts w:ascii="Segoe UI Symbol" w:hAnsi="Segoe UI Symbol" w:cs="Segoe UI Symbol"/>
          </w:rPr>
          <w:id w:val="3310378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0593" w:rsidRPr="00EC50DB">
            <w:rPr>
              <w:rFonts w:ascii="Segoe UI Symbol" w:hAnsi="Segoe UI Symbol" w:cs="Segoe UI Symbol"/>
            </w:rPr>
            <w:t>☐</w:t>
          </w:r>
        </w:sdtContent>
      </w:sdt>
    </w:p>
    <w:p w14:paraId="7F4CFF72" w14:textId="0388390D" w:rsidR="001C13A4" w:rsidRPr="00EC50DB" w:rsidRDefault="001C13A4" w:rsidP="000E2F78">
      <w:pPr>
        <w:spacing w:line="240" w:lineRule="auto"/>
      </w:pPr>
      <w:r w:rsidRPr="00EC50DB">
        <w:t>Jeanie Machado Tyler</w:t>
      </w:r>
      <w:r w:rsidRPr="00EC50DB">
        <w:tab/>
        <w:t>Confidential Administrators Representative</w:t>
      </w:r>
      <w:r w:rsidRPr="00EC50DB">
        <w:tab/>
      </w:r>
      <w:r w:rsidR="000024EF" w:rsidRPr="00EC50DB">
        <w:tab/>
      </w:r>
      <w:r w:rsidR="00EC50DB">
        <w:tab/>
      </w:r>
      <w:r w:rsidR="000024EF" w:rsidRPr="00EC50DB">
        <w:tab/>
      </w:r>
      <w:r w:rsidR="000024EF" w:rsidRPr="00EC50DB">
        <w:tab/>
      </w:r>
      <w:sdt>
        <w:sdtPr>
          <w:rPr>
            <w:rFonts w:ascii="Segoe UI Symbol" w:hAnsi="Segoe UI Symbol" w:cs="Segoe UI Symbol"/>
          </w:rPr>
          <w:id w:val="-1478524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0593" w:rsidRPr="00EC50DB">
            <w:rPr>
              <w:rFonts w:ascii="Segoe UI Symbol" w:hAnsi="Segoe UI Symbol" w:cs="Segoe UI Symbol"/>
            </w:rPr>
            <w:t>☐</w:t>
          </w:r>
        </w:sdtContent>
      </w:sdt>
    </w:p>
    <w:p w14:paraId="47F0C4C1" w14:textId="0846053F" w:rsidR="001C13A4" w:rsidRPr="00EC50DB" w:rsidRDefault="001C13A4" w:rsidP="000E2F78">
      <w:pPr>
        <w:spacing w:line="240" w:lineRule="auto"/>
      </w:pPr>
      <w:r w:rsidRPr="00EC50DB">
        <w:t>Lorena Carpenter</w:t>
      </w:r>
      <w:r w:rsidRPr="00EC50DB">
        <w:tab/>
      </w:r>
      <w:r w:rsidR="000024EF" w:rsidRPr="00EC50DB">
        <w:tab/>
      </w:r>
      <w:r w:rsidRPr="00EC50DB">
        <w:t>Confidential Employees Representative</w:t>
      </w:r>
      <w:r w:rsidRPr="00EC50DB">
        <w:tab/>
      </w:r>
      <w:r w:rsidR="000024EF" w:rsidRPr="00EC50DB">
        <w:tab/>
      </w:r>
      <w:r w:rsidR="000024EF" w:rsidRPr="00EC50DB">
        <w:tab/>
      </w:r>
      <w:r w:rsidR="000024EF" w:rsidRPr="00EC50DB">
        <w:tab/>
      </w:r>
      <w:r w:rsidR="000024EF" w:rsidRPr="00EC50DB">
        <w:tab/>
      </w:r>
      <w:sdt>
        <w:sdtPr>
          <w:rPr>
            <w:rFonts w:ascii="Segoe UI Symbol" w:hAnsi="Segoe UI Symbol" w:cs="Segoe UI Symbol"/>
          </w:rPr>
          <w:id w:val="8771988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0593" w:rsidRPr="00EC50DB">
            <w:rPr>
              <w:rFonts w:ascii="Segoe UI Symbol" w:hAnsi="Segoe UI Symbol" w:cs="Segoe UI Symbol"/>
            </w:rPr>
            <w:t>☐</w:t>
          </w:r>
        </w:sdtContent>
      </w:sdt>
    </w:p>
    <w:p w14:paraId="7AB90231" w14:textId="21226CEC" w:rsidR="001C13A4" w:rsidRPr="00EC50DB" w:rsidRDefault="001C13A4" w:rsidP="000E2F78">
      <w:pPr>
        <w:spacing w:line="240" w:lineRule="auto"/>
      </w:pPr>
      <w:r w:rsidRPr="00EC50DB">
        <w:t>Sharon Sampson</w:t>
      </w:r>
      <w:r w:rsidRPr="00EC50DB">
        <w:tab/>
      </w:r>
      <w:r w:rsidR="000024EF" w:rsidRPr="00EC50DB">
        <w:tab/>
      </w:r>
      <w:r w:rsidRPr="00EC50DB">
        <w:t>Grossmont College Academic Senate President</w:t>
      </w:r>
      <w:r w:rsidR="000024EF" w:rsidRPr="00EC50DB">
        <w:tab/>
      </w:r>
      <w:r w:rsidR="000024EF" w:rsidRPr="00EC50DB">
        <w:tab/>
      </w:r>
      <w:r w:rsidR="000024EF" w:rsidRPr="00EC50DB">
        <w:tab/>
      </w:r>
      <w:r w:rsidRPr="00EC50DB">
        <w:tab/>
      </w:r>
      <w:sdt>
        <w:sdtPr>
          <w:rPr>
            <w:rFonts w:ascii="Segoe UI Symbol" w:hAnsi="Segoe UI Symbol" w:cs="Segoe UI Symbol"/>
          </w:rPr>
          <w:id w:val="-316420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0593" w:rsidRPr="00EC50DB">
            <w:rPr>
              <w:rFonts w:ascii="Segoe UI Symbol" w:hAnsi="Segoe UI Symbol" w:cs="Segoe UI Symbol"/>
            </w:rPr>
            <w:t>☐</w:t>
          </w:r>
        </w:sdtContent>
      </w:sdt>
    </w:p>
    <w:p w14:paraId="26960917" w14:textId="70ECF849" w:rsidR="001C13A4" w:rsidRPr="00EC50DB" w:rsidRDefault="001C13A4" w:rsidP="000E2F78">
      <w:pPr>
        <w:spacing w:line="240" w:lineRule="auto"/>
      </w:pPr>
      <w:r w:rsidRPr="00EC50DB">
        <w:t>Karen Marrujo</w:t>
      </w:r>
      <w:r w:rsidR="000024EF" w:rsidRPr="00EC50DB">
        <w:tab/>
      </w:r>
      <w:r w:rsidR="000024EF" w:rsidRPr="00EC50DB">
        <w:tab/>
      </w:r>
      <w:r w:rsidRPr="00EC50DB">
        <w:tab/>
        <w:t>Cuyamaca College Academic Senate President</w:t>
      </w:r>
      <w:r w:rsidRPr="00EC50DB">
        <w:tab/>
      </w:r>
      <w:r w:rsidR="000024EF" w:rsidRPr="00EC50DB">
        <w:tab/>
      </w:r>
      <w:r w:rsidR="000024EF" w:rsidRPr="00EC50DB">
        <w:tab/>
      </w:r>
      <w:r w:rsidR="000024EF" w:rsidRPr="00EC50DB">
        <w:tab/>
      </w:r>
      <w:sdt>
        <w:sdtPr>
          <w:rPr>
            <w:rFonts w:ascii="Segoe UI Symbol" w:hAnsi="Segoe UI Symbol" w:cs="Segoe UI Symbol"/>
          </w:rPr>
          <w:id w:val="4082024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0593" w:rsidRPr="00EC50DB">
            <w:rPr>
              <w:rFonts w:ascii="Segoe UI Symbol" w:hAnsi="Segoe UI Symbol" w:cs="Segoe UI Symbol"/>
            </w:rPr>
            <w:t>☐</w:t>
          </w:r>
        </w:sdtContent>
      </w:sdt>
    </w:p>
    <w:p w14:paraId="64E7716C" w14:textId="1C015CB3" w:rsidR="001C13A4" w:rsidRPr="00EC50DB" w:rsidRDefault="001C13A4" w:rsidP="000E2F78">
      <w:pPr>
        <w:spacing w:line="240" w:lineRule="auto"/>
      </w:pPr>
      <w:r w:rsidRPr="00EC50DB">
        <w:t xml:space="preserve">Andrew Hellier </w:t>
      </w:r>
      <w:r w:rsidRPr="00EC50DB">
        <w:tab/>
      </w:r>
      <w:r w:rsidR="000024EF" w:rsidRPr="00EC50DB">
        <w:tab/>
      </w:r>
      <w:r w:rsidRPr="00EC50DB">
        <w:t>Grossmont College Classified Senate President</w:t>
      </w:r>
      <w:r w:rsidRPr="00EC50DB">
        <w:tab/>
      </w:r>
      <w:r w:rsidR="000024EF" w:rsidRPr="00EC50DB">
        <w:tab/>
      </w:r>
      <w:r w:rsidR="000024EF" w:rsidRPr="00EC50DB">
        <w:tab/>
      </w:r>
      <w:r w:rsidR="000024EF" w:rsidRPr="00EC50DB">
        <w:tab/>
      </w:r>
      <w:sdt>
        <w:sdtPr>
          <w:rPr>
            <w:rFonts w:ascii="Segoe UI Symbol" w:hAnsi="Segoe UI Symbol" w:cs="Segoe UI Symbol"/>
          </w:rPr>
          <w:id w:val="18983223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0593" w:rsidRPr="00EC50DB">
            <w:rPr>
              <w:rFonts w:ascii="Segoe UI Symbol" w:hAnsi="Segoe UI Symbol" w:cs="Segoe UI Symbol"/>
            </w:rPr>
            <w:t>☐</w:t>
          </w:r>
        </w:sdtContent>
      </w:sdt>
    </w:p>
    <w:p w14:paraId="1DF733AC" w14:textId="1A6D23FD" w:rsidR="001C13A4" w:rsidRPr="00EC50DB" w:rsidRDefault="001C13A4" w:rsidP="000E2F78">
      <w:pPr>
        <w:spacing w:line="240" w:lineRule="auto"/>
      </w:pPr>
      <w:r w:rsidRPr="00EC50DB">
        <w:t>Taylor Fiehler</w:t>
      </w:r>
      <w:r w:rsidRPr="00EC50DB">
        <w:tab/>
      </w:r>
      <w:r w:rsidR="000024EF" w:rsidRPr="00EC50DB">
        <w:tab/>
      </w:r>
      <w:r w:rsidR="000024EF" w:rsidRPr="00EC50DB">
        <w:tab/>
      </w:r>
      <w:r w:rsidRPr="00EC50DB">
        <w:t>Cuyamaca College Classified Senate President</w:t>
      </w:r>
      <w:r w:rsidR="000024EF" w:rsidRPr="00EC50DB">
        <w:tab/>
      </w:r>
      <w:r w:rsidR="000024EF" w:rsidRPr="00EC50DB">
        <w:tab/>
      </w:r>
      <w:r w:rsidR="000024EF" w:rsidRPr="00EC50DB">
        <w:tab/>
      </w:r>
      <w:r w:rsidRPr="00EC50DB">
        <w:tab/>
      </w:r>
      <w:sdt>
        <w:sdtPr>
          <w:rPr>
            <w:rFonts w:ascii="Segoe UI Symbol" w:hAnsi="Segoe UI Symbol" w:cs="Segoe UI Symbol"/>
          </w:rPr>
          <w:id w:val="6184973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0593" w:rsidRPr="00EC50DB">
            <w:rPr>
              <w:rFonts w:ascii="Segoe UI Symbol" w:hAnsi="Segoe UI Symbol" w:cs="Segoe UI Symbol"/>
            </w:rPr>
            <w:t>☐</w:t>
          </w:r>
        </w:sdtContent>
      </w:sdt>
    </w:p>
    <w:p w14:paraId="2F86157E" w14:textId="42731FBA" w:rsidR="001C13A4" w:rsidRPr="00EC50DB" w:rsidRDefault="001C13A4" w:rsidP="000E2F78">
      <w:pPr>
        <w:spacing w:line="240" w:lineRule="auto"/>
        <w:rPr>
          <w:rFonts w:ascii="Segoe UI Symbol" w:hAnsi="Segoe UI Symbol" w:cs="Segoe UI Symbol"/>
        </w:rPr>
      </w:pPr>
      <w:r w:rsidRPr="00EC50DB">
        <w:t>Guest(s):</w:t>
      </w:r>
      <w:r w:rsidRPr="00EC50DB">
        <w:tab/>
      </w:r>
      <w:r w:rsidR="000024EF" w:rsidRPr="00EC50DB">
        <w:tab/>
      </w:r>
      <w:r w:rsidR="000024EF" w:rsidRPr="00EC50DB">
        <w:tab/>
      </w:r>
      <w:r w:rsidR="000024EF" w:rsidRPr="00EC50DB">
        <w:tab/>
      </w:r>
      <w:r w:rsidR="00EC50DB">
        <w:tab/>
      </w:r>
      <w:r w:rsidR="000024EF" w:rsidRPr="00EC50DB">
        <w:tab/>
      </w:r>
      <w:r w:rsidR="000024EF" w:rsidRPr="00EC50DB">
        <w:tab/>
      </w:r>
      <w:r w:rsidR="000024EF" w:rsidRPr="00EC50DB">
        <w:tab/>
      </w:r>
      <w:r w:rsidR="000024EF" w:rsidRPr="00EC50DB">
        <w:tab/>
      </w:r>
      <w:r w:rsidR="000024EF" w:rsidRPr="00EC50DB">
        <w:tab/>
      </w:r>
      <w:r w:rsidR="000024EF" w:rsidRPr="00EC50DB">
        <w:tab/>
      </w:r>
      <w:r w:rsidR="000024EF" w:rsidRPr="00EC50DB">
        <w:tab/>
      </w:r>
      <w:r w:rsidRPr="00EC50DB">
        <w:tab/>
      </w:r>
      <w:sdt>
        <w:sdtPr>
          <w:rPr>
            <w:rFonts w:ascii="Segoe UI Symbol" w:hAnsi="Segoe UI Symbol" w:cs="Segoe UI Symbol"/>
          </w:rPr>
          <w:id w:val="582265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0593" w:rsidRPr="00EC50DB">
            <w:rPr>
              <w:rFonts w:ascii="Segoe UI Symbol" w:hAnsi="Segoe UI Symbol" w:cs="Segoe UI Symbol"/>
            </w:rPr>
            <w:t>☐</w:t>
          </w:r>
        </w:sdtContent>
      </w:sdt>
    </w:p>
    <w:p w14:paraId="21A84211" w14:textId="77777777" w:rsidR="001C13A4" w:rsidRPr="00EC50DB" w:rsidRDefault="001C13A4" w:rsidP="000E2F78">
      <w:pPr>
        <w:spacing w:after="0" w:line="240" w:lineRule="auto"/>
      </w:pPr>
      <w:r w:rsidRPr="00EC50DB">
        <w:t xml:space="preserve">Meeting Recorder: </w:t>
      </w:r>
    </w:p>
    <w:p w14:paraId="4EFB47F6" w14:textId="48C446DF" w:rsidR="0066491C" w:rsidRPr="00EC50DB" w:rsidRDefault="001C13A4" w:rsidP="000E2F78">
      <w:pPr>
        <w:spacing w:line="240" w:lineRule="auto"/>
      </w:pPr>
      <w:r w:rsidRPr="00EC50DB">
        <w:t>Jusleen Icho Aquino</w:t>
      </w:r>
      <w:r w:rsidRPr="00EC50DB">
        <w:tab/>
      </w:r>
      <w:r w:rsidR="000024EF" w:rsidRPr="00EC50DB">
        <w:tab/>
      </w:r>
      <w:r w:rsidRPr="00EC50DB">
        <w:t>Executive Assistant IV - CGBO</w:t>
      </w:r>
      <w:r w:rsidRPr="00EC50DB">
        <w:tab/>
      </w:r>
      <w:r w:rsidR="000024EF" w:rsidRPr="00EC50DB">
        <w:tab/>
      </w:r>
      <w:r w:rsidR="000024EF" w:rsidRPr="00EC50DB">
        <w:tab/>
      </w:r>
      <w:r w:rsidR="000024EF" w:rsidRPr="00EC50DB">
        <w:tab/>
      </w:r>
      <w:r w:rsidR="000024EF" w:rsidRPr="00EC50DB">
        <w:tab/>
      </w:r>
      <w:r w:rsidR="000024EF" w:rsidRPr="00EC50DB">
        <w:tab/>
      </w:r>
      <w:sdt>
        <w:sdtPr>
          <w:rPr>
            <w:rFonts w:ascii="Segoe UI Symbol" w:hAnsi="Segoe UI Symbol" w:cs="Segoe UI Symbol"/>
          </w:rPr>
          <w:id w:val="-639268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0593" w:rsidRPr="00EC50DB">
            <w:rPr>
              <w:rFonts w:ascii="Segoe UI Symbol" w:hAnsi="Segoe UI Symbol" w:cs="Segoe UI Symbol"/>
            </w:rPr>
            <w:t>☐</w:t>
          </w:r>
        </w:sdtContent>
      </w:sdt>
    </w:p>
    <w:p w14:paraId="190494A4" w14:textId="2D2FC243" w:rsidR="0066491C" w:rsidRDefault="0066491C" w:rsidP="00FD101E">
      <w:pPr>
        <w:pStyle w:val="Heading2"/>
      </w:pPr>
      <w:r w:rsidRPr="0066491C">
        <w:lastRenderedPageBreak/>
        <w:t>AGENDA</w:t>
      </w:r>
      <w:r w:rsidR="00176D93">
        <w:tab/>
      </w:r>
    </w:p>
    <w:p w14:paraId="5FC71D1C" w14:textId="0D4427F4" w:rsidR="00B44965" w:rsidRDefault="00045CF7" w:rsidP="00B32FE2">
      <w:pPr>
        <w:pStyle w:val="Heading3"/>
      </w:pPr>
      <w:r>
        <w:t xml:space="preserve">Sample </w:t>
      </w:r>
      <w:r w:rsidR="001B5720">
        <w:t>Top-Level</w:t>
      </w:r>
      <w:r>
        <w:t xml:space="preserve"> Agenda Item</w:t>
      </w:r>
    </w:p>
    <w:p w14:paraId="74B4AA96" w14:textId="3D380833" w:rsidR="00B44965" w:rsidRDefault="00045CF7" w:rsidP="00B32FE2">
      <w:pPr>
        <w:pStyle w:val="Heading3"/>
      </w:pPr>
      <w:r>
        <w:t xml:space="preserve">Sample </w:t>
      </w:r>
      <w:r w:rsidR="001B5720">
        <w:t>Top-Level</w:t>
      </w:r>
      <w:r>
        <w:t xml:space="preserve"> Agenda Item</w:t>
      </w:r>
    </w:p>
    <w:p w14:paraId="52014084" w14:textId="54142B97" w:rsidR="00B44965" w:rsidRDefault="00045CF7" w:rsidP="000179E5">
      <w:pPr>
        <w:pStyle w:val="Heading4"/>
      </w:pPr>
      <w:r>
        <w:t>Sample Second</w:t>
      </w:r>
      <w:r w:rsidR="001B5720">
        <w:t>-</w:t>
      </w:r>
      <w:r>
        <w:t>Level Agenda</w:t>
      </w:r>
      <w:r w:rsidR="001B5720">
        <w:t xml:space="preserve"> Topic</w:t>
      </w:r>
    </w:p>
    <w:p w14:paraId="1514E3E5" w14:textId="0085BD07" w:rsidR="00045CF7" w:rsidRDefault="00045CF7" w:rsidP="00045CF7">
      <w:pPr>
        <w:pStyle w:val="Heading5"/>
      </w:pPr>
      <w:r w:rsidRPr="00045CF7">
        <w:t xml:space="preserve">Sample </w:t>
      </w:r>
      <w:r w:rsidR="001B5720">
        <w:t>Third-Level</w:t>
      </w:r>
      <w:r w:rsidRPr="00045CF7">
        <w:t xml:space="preserve"> Agenda </w:t>
      </w:r>
      <w:r w:rsidR="001B5720">
        <w:t>Topic</w:t>
      </w:r>
    </w:p>
    <w:p w14:paraId="5D7776CC" w14:textId="415CEFA7" w:rsidR="00045CF7" w:rsidRDefault="00045CF7" w:rsidP="00522186">
      <w:pPr>
        <w:pStyle w:val="Heading6"/>
      </w:pPr>
      <w:r>
        <w:t>Sample Fourth</w:t>
      </w:r>
      <w:r w:rsidR="001B5720">
        <w:t>-</w:t>
      </w:r>
      <w:r>
        <w:t xml:space="preserve">Level Agenda </w:t>
      </w:r>
      <w:r w:rsidR="001B5720">
        <w:t>Topic</w:t>
      </w:r>
    </w:p>
    <w:p w14:paraId="4B154933" w14:textId="0EC579AB" w:rsidR="00B32FE2" w:rsidRDefault="00B32FE2" w:rsidP="00B32FE2">
      <w:pPr>
        <w:pStyle w:val="Heading7"/>
      </w:pPr>
      <w:r>
        <w:t>Sample Fifth</w:t>
      </w:r>
      <w:r w:rsidR="001B5720">
        <w:t>-</w:t>
      </w:r>
      <w:r>
        <w:t>Level Agenda Topic</w:t>
      </w:r>
    </w:p>
    <w:p w14:paraId="521DF088" w14:textId="28A9EB41" w:rsidR="00632EFE" w:rsidRDefault="00632EFE" w:rsidP="00632EFE">
      <w:pPr>
        <w:pStyle w:val="Heading3"/>
      </w:pPr>
      <w:r>
        <w:t xml:space="preserve">Sample </w:t>
      </w:r>
      <w:r w:rsidR="001B5720">
        <w:t>Top-Level</w:t>
      </w:r>
      <w:r>
        <w:t xml:space="preserve"> Agenda Item</w:t>
      </w:r>
    </w:p>
    <w:p w14:paraId="19B2F555" w14:textId="07945D09" w:rsidR="001B5720" w:rsidRDefault="001B5720" w:rsidP="001B5720">
      <w:pPr>
        <w:pStyle w:val="Heading4"/>
      </w:pPr>
      <w:r>
        <w:t>Sample Second-Level Agenda Topic</w:t>
      </w:r>
    </w:p>
    <w:p w14:paraId="6E04FBE8" w14:textId="1943F660" w:rsidR="001B5720" w:rsidRDefault="001B5720" w:rsidP="001B5720">
      <w:pPr>
        <w:pStyle w:val="Heading5"/>
      </w:pPr>
      <w:r>
        <w:t>Sample Third-Level Agenda Topic</w:t>
      </w:r>
    </w:p>
    <w:p w14:paraId="0F3DD916" w14:textId="7581E9D3" w:rsidR="001B5720" w:rsidRPr="00B32FE2" w:rsidRDefault="001B5720" w:rsidP="001B5720">
      <w:pPr>
        <w:pStyle w:val="Heading3"/>
      </w:pPr>
      <w:r>
        <w:t>Sample Top-Level Agenda Item</w:t>
      </w:r>
    </w:p>
    <w:p w14:paraId="0AA6023F" w14:textId="77777777" w:rsidR="00D752AF" w:rsidRPr="00FD101E" w:rsidRDefault="00D752AF" w:rsidP="00FD101E">
      <w:pPr>
        <w:pStyle w:val="Heading2"/>
      </w:pPr>
      <w:r w:rsidRPr="00FD101E">
        <w:t xml:space="preserve">Next Meeting Date:  </w:t>
      </w:r>
    </w:p>
    <w:p w14:paraId="1DB0E0C3" w14:textId="77777777" w:rsidR="00BB6221" w:rsidRPr="00264D59" w:rsidRDefault="00D752AF" w:rsidP="00B27DDF">
      <w:pPr>
        <w:spacing w:after="0"/>
        <w:rPr>
          <w:bCs/>
        </w:rPr>
      </w:pPr>
      <w:r w:rsidRPr="00264D59">
        <w:rPr>
          <w:bCs/>
        </w:rPr>
        <w:t xml:space="preserve">Monday, </w:t>
      </w:r>
      <w:r w:rsidR="000179E5">
        <w:rPr>
          <w:bCs/>
        </w:rPr>
        <w:t>June 8</w:t>
      </w:r>
      <w:r w:rsidRPr="00264D59">
        <w:rPr>
          <w:bCs/>
        </w:rPr>
        <w:t xml:space="preserve">, 2026 | 1:00 PM - 2:30 PM | </w:t>
      </w:r>
      <w:r w:rsidR="000179E5">
        <w:rPr>
          <w:bCs/>
        </w:rPr>
        <w:t>Grossmont</w:t>
      </w:r>
      <w:r w:rsidRPr="00264D59">
        <w:rPr>
          <w:bCs/>
        </w:rPr>
        <w:t xml:space="preserve"> College – </w:t>
      </w:r>
      <w:r w:rsidR="000179E5">
        <w:rPr>
          <w:bCs/>
        </w:rPr>
        <w:t>Building 60, Griffin Gate</w:t>
      </w:r>
    </w:p>
    <w:sectPr w:rsidR="00BB6221" w:rsidRPr="00264D59" w:rsidSect="00764046">
      <w:footerReference w:type="default" r:id="rId10"/>
      <w:pgSz w:w="12240" w:h="15840"/>
      <w:pgMar w:top="720" w:right="81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1A571" w14:textId="77777777" w:rsidR="00F01016" w:rsidRDefault="00F01016" w:rsidP="00652B68">
      <w:pPr>
        <w:spacing w:after="0" w:line="240" w:lineRule="auto"/>
      </w:pPr>
      <w:r>
        <w:separator/>
      </w:r>
    </w:p>
  </w:endnote>
  <w:endnote w:type="continuationSeparator" w:id="0">
    <w:p w14:paraId="272D9616" w14:textId="77777777" w:rsidR="00F01016" w:rsidRDefault="00F01016" w:rsidP="00652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EA10D" w14:textId="37E3F7AF" w:rsidR="00AF1EEB" w:rsidRPr="008E1A3A" w:rsidRDefault="00AF1EEB" w:rsidP="00764046">
    <w:pPr>
      <w:pStyle w:val="Footer"/>
      <w:tabs>
        <w:tab w:val="clear" w:pos="4680"/>
        <w:tab w:val="center" w:pos="10710"/>
      </w:tabs>
      <w:ind w:right="-5220"/>
      <w:rPr>
        <w:sz w:val="20"/>
        <w:szCs w:val="20"/>
      </w:rPr>
    </w:pPr>
    <w:r w:rsidRPr="008E1A3A">
      <w:rPr>
        <w:sz w:val="20"/>
        <w:szCs w:val="20"/>
      </w:rPr>
      <w:t>DEC</w:t>
    </w:r>
    <w:r w:rsidRPr="008E1A3A">
      <w:rPr>
        <w:sz w:val="20"/>
        <w:szCs w:val="20"/>
      </w:rPr>
      <w:ptab w:relativeTo="margin" w:alignment="center" w:leader="none"/>
    </w:r>
    <w:r w:rsidRPr="008E1A3A">
      <w:rPr>
        <w:sz w:val="20"/>
        <w:szCs w:val="20"/>
      </w:rPr>
      <w:fldChar w:fldCharType="begin"/>
    </w:r>
    <w:r w:rsidRPr="008E1A3A">
      <w:rPr>
        <w:sz w:val="20"/>
        <w:szCs w:val="20"/>
      </w:rPr>
      <w:instrText xml:space="preserve"> PAGE   \* MERGEFORMAT </w:instrText>
    </w:r>
    <w:r w:rsidRPr="008E1A3A">
      <w:rPr>
        <w:sz w:val="20"/>
        <w:szCs w:val="20"/>
      </w:rPr>
      <w:fldChar w:fldCharType="separate"/>
    </w:r>
    <w:r w:rsidRPr="008E1A3A">
      <w:rPr>
        <w:noProof/>
        <w:sz w:val="20"/>
        <w:szCs w:val="20"/>
      </w:rPr>
      <w:t>1</w:t>
    </w:r>
    <w:r w:rsidRPr="008E1A3A">
      <w:rPr>
        <w:noProof/>
        <w:sz w:val="20"/>
        <w:szCs w:val="20"/>
      </w:rPr>
      <w:fldChar w:fldCharType="end"/>
    </w:r>
    <w:r w:rsidRPr="008E1A3A">
      <w:rPr>
        <w:sz w:val="20"/>
        <w:szCs w:val="20"/>
      </w:rPr>
      <w:ptab w:relativeTo="margin" w:alignment="right" w:leader="none"/>
    </w:r>
    <w:r w:rsidR="00632EFE" w:rsidRPr="008E1A3A">
      <w:rPr>
        <w:sz w:val="20"/>
        <w:szCs w:val="20"/>
      </w:rPr>
      <w:t>05/11</w:t>
    </w:r>
    <w:r w:rsidRPr="008E1A3A">
      <w:rPr>
        <w:sz w:val="20"/>
        <w:szCs w:val="20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2CAD2" w14:textId="77777777" w:rsidR="00F01016" w:rsidRDefault="00F01016" w:rsidP="00652B68">
      <w:pPr>
        <w:spacing w:after="0" w:line="240" w:lineRule="auto"/>
      </w:pPr>
      <w:r>
        <w:separator/>
      </w:r>
    </w:p>
  </w:footnote>
  <w:footnote w:type="continuationSeparator" w:id="0">
    <w:p w14:paraId="4F681509" w14:textId="77777777" w:rsidR="00F01016" w:rsidRDefault="00F01016" w:rsidP="00652B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D1A669D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38B2795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4B24162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44EE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C5A6E7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5D326F0"/>
    <w:multiLevelType w:val="multilevel"/>
    <w:tmpl w:val="1ED2E25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trike w:val="0"/>
        <w:color w:val="auto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color w:val="auto"/>
        <w:sz w:val="22"/>
        <w:szCs w:val="24"/>
      </w:rPr>
    </w:lvl>
    <w:lvl w:ilvl="2">
      <w:start w:val="1"/>
      <w:numFmt w:val="bullet"/>
      <w:lvlText w:val=""/>
      <w:lvlJc w:val="left"/>
      <w:pPr>
        <w:ind w:left="1224" w:hanging="504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ind w:left="1728" w:hanging="648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ind w:left="2232" w:hanging="792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ind w:left="2736" w:hanging="936"/>
      </w:pPr>
      <w:rPr>
        <w:rFonts w:ascii="Wingdings" w:hAnsi="Wingdings" w:hint="default"/>
        <w:sz w:val="2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63372BE"/>
    <w:multiLevelType w:val="multilevel"/>
    <w:tmpl w:val="32FA1042"/>
    <w:styleLink w:val="AccessibleList042026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864" w:hanging="504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ind w:left="1368" w:hanging="648"/>
      </w:pPr>
      <w:rPr>
        <w:rFonts w:ascii="Arial" w:hAnsi="Arial" w:hint="default"/>
        <w:b/>
        <w:i w:val="0"/>
        <w:sz w:val="22"/>
        <w:szCs w:val="20"/>
      </w:rPr>
    </w:lvl>
    <w:lvl w:ilvl="3">
      <w:start w:val="1"/>
      <w:numFmt w:val="decimal"/>
      <w:lvlText w:val="%1.%2.%3.%4."/>
      <w:lvlJc w:val="left"/>
      <w:pPr>
        <w:ind w:left="1872" w:hanging="792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."/>
      <w:lvlJc w:val="left"/>
      <w:pPr>
        <w:ind w:left="2376" w:hanging="936"/>
      </w:pPr>
      <w:rPr>
        <w:rFonts w:ascii="Arial" w:hAnsi="Arial" w:hint="default"/>
        <w:b/>
        <w:i w:val="0"/>
        <w:sz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ascii="Arial" w:hAnsi="Arial" w:hint="default"/>
        <w:b/>
        <w:i w:val="0"/>
        <w:sz w:val="2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Arial" w:hAnsi="Arial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ascii="Arial" w:hAnsi="Arial" w:hint="default"/>
        <w:b/>
        <w:i w:val="0"/>
        <w:sz w:val="2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Arial" w:hAnsi="Arial" w:hint="default"/>
        <w:b/>
        <w:i w:val="0"/>
        <w:sz w:val="20"/>
      </w:rPr>
    </w:lvl>
  </w:abstractNum>
  <w:abstractNum w:abstractNumId="7" w15:restartNumberingAfterBreak="0">
    <w:nsid w:val="08566ABB"/>
    <w:multiLevelType w:val="multilevel"/>
    <w:tmpl w:val="8DD00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8D6276D"/>
    <w:multiLevelType w:val="multilevel"/>
    <w:tmpl w:val="54884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A8F3D8B"/>
    <w:multiLevelType w:val="multilevel"/>
    <w:tmpl w:val="EE527DD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864" w:hanging="504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ind w:left="1368" w:hanging="648"/>
      </w:pPr>
      <w:rPr>
        <w:rFonts w:ascii="Arial" w:hAnsi="Arial" w:hint="default"/>
        <w:b/>
        <w:i w:val="0"/>
        <w:sz w:val="22"/>
        <w:szCs w:val="20"/>
      </w:rPr>
    </w:lvl>
    <w:lvl w:ilvl="3">
      <w:start w:val="1"/>
      <w:numFmt w:val="decimal"/>
      <w:lvlText w:val="%1.%2.%3.%4."/>
      <w:lvlJc w:val="left"/>
      <w:pPr>
        <w:ind w:left="1872" w:hanging="792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."/>
      <w:lvlJc w:val="left"/>
      <w:pPr>
        <w:ind w:left="2376" w:hanging="936"/>
      </w:pPr>
      <w:rPr>
        <w:rFonts w:ascii="Arial" w:hAnsi="Arial" w:hint="default"/>
        <w:b/>
        <w:i w:val="0"/>
        <w:sz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ascii="Arial" w:hAnsi="Arial" w:hint="default"/>
        <w:b/>
        <w:i w:val="0"/>
        <w:sz w:val="2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Arial" w:hAnsi="Arial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ascii="Arial" w:hAnsi="Arial" w:hint="default"/>
        <w:b/>
        <w:i w:val="0"/>
        <w:sz w:val="2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Arial" w:hAnsi="Arial" w:hint="default"/>
        <w:b/>
        <w:i w:val="0"/>
        <w:sz w:val="20"/>
      </w:rPr>
    </w:lvl>
  </w:abstractNum>
  <w:abstractNum w:abstractNumId="10" w15:restartNumberingAfterBreak="0">
    <w:nsid w:val="0D12212B"/>
    <w:multiLevelType w:val="multilevel"/>
    <w:tmpl w:val="33A21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465491F"/>
    <w:multiLevelType w:val="multilevel"/>
    <w:tmpl w:val="AFB2D6E8"/>
    <w:lvl w:ilvl="0">
      <w:start w:val="1"/>
      <w:numFmt w:val="decimal"/>
      <w:pStyle w:val="Heading3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Heading4"/>
      <w:lvlText w:val="%1.%2."/>
      <w:lvlJc w:val="left"/>
      <w:pPr>
        <w:ind w:left="864" w:hanging="504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pStyle w:val="Heading5"/>
      <w:lvlText w:val="%1.%2.%3."/>
      <w:lvlJc w:val="left"/>
      <w:pPr>
        <w:ind w:left="1368" w:hanging="648"/>
      </w:pPr>
      <w:rPr>
        <w:rFonts w:ascii="Arial" w:hAnsi="Arial" w:hint="default"/>
        <w:b/>
        <w:i w:val="0"/>
        <w:sz w:val="22"/>
        <w:szCs w:val="20"/>
      </w:rPr>
    </w:lvl>
    <w:lvl w:ilvl="3">
      <w:start w:val="1"/>
      <w:numFmt w:val="decimal"/>
      <w:pStyle w:val="Heading6"/>
      <w:lvlText w:val="%1.%2.%3.%4."/>
      <w:lvlJc w:val="left"/>
      <w:pPr>
        <w:ind w:left="1872" w:hanging="792"/>
      </w:pPr>
      <w:rPr>
        <w:rFonts w:ascii="Arial" w:hAnsi="Arial" w:hint="default"/>
        <w:b/>
        <w:i w:val="0"/>
        <w:sz w:val="22"/>
      </w:rPr>
    </w:lvl>
    <w:lvl w:ilvl="4">
      <w:start w:val="1"/>
      <w:numFmt w:val="decimal"/>
      <w:pStyle w:val="Heading7"/>
      <w:lvlText w:val="%1.%2.%3.%4.%5."/>
      <w:lvlJc w:val="left"/>
      <w:pPr>
        <w:ind w:left="2376" w:hanging="936"/>
      </w:pPr>
      <w:rPr>
        <w:rFonts w:ascii="Arial" w:hAnsi="Arial" w:hint="default"/>
        <w:b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ascii="Arial" w:hAnsi="Arial" w:hint="default"/>
        <w:b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Arial" w:hAnsi="Arial" w:hint="default"/>
        <w:b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ascii="Arial" w:hAnsi="Arial" w:hint="default"/>
        <w:b/>
        <w:i w:val="0"/>
        <w:sz w:val="2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Arial" w:hAnsi="Arial" w:hint="default"/>
        <w:b/>
        <w:i w:val="0"/>
        <w:sz w:val="20"/>
      </w:rPr>
    </w:lvl>
  </w:abstractNum>
  <w:abstractNum w:abstractNumId="12" w15:restartNumberingAfterBreak="0">
    <w:nsid w:val="47A41980"/>
    <w:multiLevelType w:val="multilevel"/>
    <w:tmpl w:val="5FD85B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4" w:hanging="504"/>
      </w:pPr>
      <w:rPr>
        <w:rFonts w:hint="default"/>
      </w:rPr>
    </w:lvl>
    <w:lvl w:ilvl="2">
      <w:start w:val="1"/>
      <w:numFmt w:val="bullet"/>
      <w:lvlText w:val=""/>
      <w:lvlJc w:val="left"/>
      <w:pPr>
        <w:ind w:left="1152" w:hanging="216"/>
      </w:pPr>
      <w:rPr>
        <w:rFonts w:ascii="Wingdings" w:hAnsi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ind w:left="1440" w:hanging="216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ind w:left="1800" w:hanging="216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  <w:sz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9494AD3"/>
    <w:multiLevelType w:val="multilevel"/>
    <w:tmpl w:val="32FA104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864" w:hanging="504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ind w:left="1368" w:hanging="648"/>
      </w:pPr>
      <w:rPr>
        <w:rFonts w:ascii="Arial" w:hAnsi="Arial" w:hint="default"/>
        <w:b/>
        <w:i w:val="0"/>
        <w:sz w:val="22"/>
        <w:szCs w:val="20"/>
      </w:rPr>
    </w:lvl>
    <w:lvl w:ilvl="3">
      <w:start w:val="1"/>
      <w:numFmt w:val="decimal"/>
      <w:lvlText w:val="%1.%2.%3.%4."/>
      <w:lvlJc w:val="left"/>
      <w:pPr>
        <w:ind w:left="1872" w:hanging="792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."/>
      <w:lvlJc w:val="left"/>
      <w:pPr>
        <w:ind w:left="2376" w:hanging="936"/>
      </w:pPr>
      <w:rPr>
        <w:rFonts w:ascii="Arial" w:hAnsi="Arial" w:hint="default"/>
        <w:b/>
        <w:i w:val="0"/>
        <w:sz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ascii="Arial" w:hAnsi="Arial" w:hint="default"/>
        <w:b/>
        <w:i w:val="0"/>
        <w:sz w:val="2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Arial" w:hAnsi="Arial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ascii="Arial" w:hAnsi="Arial" w:hint="default"/>
        <w:b/>
        <w:i w:val="0"/>
        <w:sz w:val="2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Arial" w:hAnsi="Arial" w:hint="default"/>
        <w:b/>
        <w:i w:val="0"/>
        <w:sz w:val="20"/>
      </w:rPr>
    </w:lvl>
  </w:abstractNum>
  <w:abstractNum w:abstractNumId="14" w15:restartNumberingAfterBreak="0">
    <w:nsid w:val="4F7B5F72"/>
    <w:multiLevelType w:val="multilevel"/>
    <w:tmpl w:val="A2703236"/>
    <w:styleLink w:val="AccessibilityList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4" w:hanging="504"/>
      </w:pPr>
      <w:rPr>
        <w:rFonts w:hint="default"/>
      </w:rPr>
    </w:lvl>
    <w:lvl w:ilvl="2">
      <w:start w:val="1"/>
      <w:numFmt w:val="bullet"/>
      <w:lvlText w:val=""/>
      <w:lvlJc w:val="left"/>
      <w:pPr>
        <w:ind w:left="1152" w:hanging="216"/>
      </w:pPr>
      <w:rPr>
        <w:rFonts w:ascii="Wingdings" w:hAnsi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ind w:left="1440" w:hanging="216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1512"/>
        </w:tabs>
        <w:ind w:left="1728" w:hanging="216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ind w:left="2016" w:hanging="216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ind w:left="2304" w:hanging="216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ind w:left="2592" w:hanging="216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ind w:left="2880" w:hanging="216"/>
      </w:pPr>
      <w:rPr>
        <w:rFonts w:ascii="Wingdings" w:hAnsi="Wingdings" w:hint="default"/>
      </w:rPr>
    </w:lvl>
  </w:abstractNum>
  <w:abstractNum w:abstractNumId="15" w15:restartNumberingAfterBreak="0">
    <w:nsid w:val="52F41228"/>
    <w:multiLevelType w:val="multilevel"/>
    <w:tmpl w:val="14E4B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5AC800B1"/>
    <w:multiLevelType w:val="hybridMultilevel"/>
    <w:tmpl w:val="0B227542"/>
    <w:lvl w:ilvl="0" w:tplc="FA48474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C13EE63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615D6892"/>
    <w:multiLevelType w:val="multilevel"/>
    <w:tmpl w:val="A2703236"/>
    <w:numStyleLink w:val="AccessibilityList"/>
  </w:abstractNum>
  <w:abstractNum w:abstractNumId="18" w15:restartNumberingAfterBreak="0">
    <w:nsid w:val="736C52D6"/>
    <w:multiLevelType w:val="multilevel"/>
    <w:tmpl w:val="32FA104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864" w:hanging="504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ind w:left="1368" w:hanging="648"/>
      </w:pPr>
      <w:rPr>
        <w:rFonts w:ascii="Arial" w:hAnsi="Arial" w:hint="default"/>
        <w:b/>
        <w:i w:val="0"/>
        <w:sz w:val="22"/>
        <w:szCs w:val="20"/>
      </w:rPr>
    </w:lvl>
    <w:lvl w:ilvl="3">
      <w:start w:val="1"/>
      <w:numFmt w:val="decimal"/>
      <w:lvlText w:val="%1.%2.%3.%4."/>
      <w:lvlJc w:val="left"/>
      <w:pPr>
        <w:ind w:left="1872" w:hanging="792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."/>
      <w:lvlJc w:val="left"/>
      <w:pPr>
        <w:ind w:left="2376" w:hanging="936"/>
      </w:pPr>
      <w:rPr>
        <w:rFonts w:ascii="Arial" w:hAnsi="Arial" w:hint="default"/>
        <w:b/>
        <w:i w:val="0"/>
        <w:sz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ascii="Arial" w:hAnsi="Arial" w:hint="default"/>
        <w:b/>
        <w:i w:val="0"/>
        <w:sz w:val="2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Arial" w:hAnsi="Arial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ascii="Arial" w:hAnsi="Arial" w:hint="default"/>
        <w:b/>
        <w:i w:val="0"/>
        <w:sz w:val="2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Arial" w:hAnsi="Arial" w:hint="default"/>
        <w:b/>
        <w:i w:val="0"/>
        <w:sz w:val="20"/>
      </w:rPr>
    </w:lvl>
  </w:abstractNum>
  <w:abstractNum w:abstractNumId="19" w15:restartNumberingAfterBreak="0">
    <w:nsid w:val="748322F5"/>
    <w:multiLevelType w:val="multilevel"/>
    <w:tmpl w:val="5FD85B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4" w:hanging="504"/>
      </w:pPr>
      <w:rPr>
        <w:rFonts w:hint="default"/>
      </w:rPr>
    </w:lvl>
    <w:lvl w:ilvl="2">
      <w:start w:val="1"/>
      <w:numFmt w:val="bullet"/>
      <w:lvlText w:val=""/>
      <w:lvlJc w:val="left"/>
      <w:pPr>
        <w:ind w:left="1152" w:hanging="216"/>
      </w:pPr>
      <w:rPr>
        <w:rFonts w:ascii="Wingdings" w:hAnsi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ind w:left="1440" w:hanging="216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ind w:left="1800" w:hanging="216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  <w:sz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7DEE62A2"/>
    <w:multiLevelType w:val="multilevel"/>
    <w:tmpl w:val="5FD85B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4" w:hanging="504"/>
      </w:pPr>
      <w:rPr>
        <w:rFonts w:hint="default"/>
      </w:rPr>
    </w:lvl>
    <w:lvl w:ilvl="2">
      <w:start w:val="1"/>
      <w:numFmt w:val="bullet"/>
      <w:lvlText w:val=""/>
      <w:lvlJc w:val="left"/>
      <w:pPr>
        <w:ind w:left="1152" w:hanging="216"/>
      </w:pPr>
      <w:rPr>
        <w:rFonts w:ascii="Wingdings" w:hAnsi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ind w:left="1440" w:hanging="216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ind w:left="1800" w:hanging="216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  <w:sz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hint="default"/>
      </w:rPr>
    </w:lvl>
  </w:abstractNum>
  <w:num w:numId="1">
    <w:abstractNumId w:val="5"/>
  </w:num>
  <w:num w:numId="2">
    <w:abstractNumId w:val="5"/>
  </w:num>
  <w:num w:numId="3">
    <w:abstractNumId w:val="5"/>
  </w:num>
  <w:num w:numId="4">
    <w:abstractNumId w:val="15"/>
  </w:num>
  <w:num w:numId="5">
    <w:abstractNumId w:val="8"/>
  </w:num>
  <w:num w:numId="6">
    <w:abstractNumId w:val="7"/>
  </w:num>
  <w:num w:numId="7">
    <w:abstractNumId w:val="11"/>
  </w:num>
  <w:num w:numId="8">
    <w:abstractNumId w:val="16"/>
  </w:num>
  <w:num w:numId="9">
    <w:abstractNumId w:val="11"/>
  </w:num>
  <w:num w:numId="10">
    <w:abstractNumId w:val="11"/>
  </w:num>
  <w:num w:numId="11">
    <w:abstractNumId w:val="11"/>
  </w:num>
  <w:num w:numId="12">
    <w:abstractNumId w:val="11"/>
  </w:num>
  <w:num w:numId="13">
    <w:abstractNumId w:val="11"/>
  </w:num>
  <w:num w:numId="14">
    <w:abstractNumId w:val="11"/>
  </w:num>
  <w:num w:numId="15">
    <w:abstractNumId w:val="11"/>
  </w:num>
  <w:num w:numId="16">
    <w:abstractNumId w:val="11"/>
  </w:num>
  <w:num w:numId="17">
    <w:abstractNumId w:val="11"/>
  </w:num>
  <w:num w:numId="18">
    <w:abstractNumId w:val="11"/>
  </w:num>
  <w:num w:numId="19">
    <w:abstractNumId w:val="11"/>
    <w:lvlOverride w:ilvl="0">
      <w:lvl w:ilvl="0">
        <w:start w:val="1"/>
        <w:numFmt w:val="decimal"/>
        <w:pStyle w:val="Heading3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4"/>
        <w:lvlText w:val="%1.%2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bullet"/>
        <w:pStyle w:val="Heading5"/>
        <w:lvlText w:val=""/>
        <w:lvlJc w:val="left"/>
        <w:pPr>
          <w:ind w:left="936" w:hanging="216"/>
        </w:pPr>
        <w:rPr>
          <w:rFonts w:ascii="Wingdings" w:hAnsi="Wingdings" w:hint="default"/>
          <w:sz w:val="20"/>
          <w:szCs w:val="20"/>
        </w:rPr>
      </w:lvl>
    </w:lvlOverride>
    <w:lvlOverride w:ilvl="3">
      <w:lvl w:ilvl="3">
        <w:start w:val="1"/>
        <w:numFmt w:val="bullet"/>
        <w:pStyle w:val="Heading6"/>
        <w:lvlText w:val=""/>
        <w:lvlJc w:val="left"/>
        <w:pPr>
          <w:ind w:left="1296" w:hanging="216"/>
        </w:pPr>
        <w:rPr>
          <w:rFonts w:ascii="Wingdings" w:hAnsi="Wingdings" w:hint="default"/>
          <w:sz w:val="20"/>
        </w:rPr>
      </w:lvl>
    </w:lvlOverride>
    <w:lvlOverride w:ilvl="4">
      <w:lvl w:ilvl="4">
        <w:start w:val="1"/>
        <w:numFmt w:val="bullet"/>
        <w:pStyle w:val="Heading7"/>
        <w:lvlText w:val=""/>
        <w:lvlJc w:val="left"/>
        <w:pPr>
          <w:ind w:left="1656" w:hanging="216"/>
        </w:pPr>
        <w:rPr>
          <w:rFonts w:ascii="Wingdings" w:hAnsi="Wingdings" w:hint="default"/>
          <w:sz w:val="20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2160" w:hanging="360"/>
        </w:pPr>
        <w:rPr>
          <w:rFonts w:ascii="Wingdings" w:hAnsi="Wingdings" w:hint="default"/>
          <w:sz w:val="20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240" w:hanging="360"/>
        </w:pPr>
        <w:rPr>
          <w:rFonts w:hint="default"/>
        </w:rPr>
      </w:lvl>
    </w:lvlOverride>
  </w:num>
  <w:num w:numId="20">
    <w:abstractNumId w:val="2"/>
  </w:num>
  <w:num w:numId="21">
    <w:abstractNumId w:val="4"/>
  </w:num>
  <w:num w:numId="22">
    <w:abstractNumId w:val="3"/>
  </w:num>
  <w:num w:numId="23">
    <w:abstractNumId w:val="1"/>
  </w:num>
  <w:num w:numId="24">
    <w:abstractNumId w:val="19"/>
  </w:num>
  <w:num w:numId="25">
    <w:abstractNumId w:val="12"/>
  </w:num>
  <w:num w:numId="26">
    <w:abstractNumId w:val="20"/>
  </w:num>
  <w:num w:numId="27">
    <w:abstractNumId w:val="0"/>
  </w:num>
  <w:num w:numId="28">
    <w:abstractNumId w:val="14"/>
  </w:num>
  <w:num w:numId="29">
    <w:abstractNumId w:val="17"/>
  </w:num>
  <w:num w:numId="30">
    <w:abstractNumId w:val="11"/>
  </w:num>
  <w:num w:numId="31">
    <w:abstractNumId w:val="11"/>
  </w:num>
  <w:num w:numId="32">
    <w:abstractNumId w:val="11"/>
  </w:num>
  <w:num w:numId="33">
    <w:abstractNumId w:val="11"/>
  </w:num>
  <w:num w:numId="34">
    <w:abstractNumId w:val="11"/>
  </w:num>
  <w:num w:numId="35">
    <w:abstractNumId w:val="11"/>
  </w:num>
  <w:num w:numId="36">
    <w:abstractNumId w:val="11"/>
  </w:num>
  <w:num w:numId="37">
    <w:abstractNumId w:val="11"/>
  </w:num>
  <w:num w:numId="38">
    <w:abstractNumId w:val="11"/>
  </w:num>
  <w:num w:numId="39">
    <w:abstractNumId w:val="11"/>
  </w:num>
  <w:num w:numId="40">
    <w:abstractNumId w:val="11"/>
  </w:num>
  <w:num w:numId="41">
    <w:abstractNumId w:val="11"/>
  </w:num>
  <w:num w:numId="42">
    <w:abstractNumId w:val="11"/>
  </w:num>
  <w:num w:numId="43">
    <w:abstractNumId w:val="18"/>
  </w:num>
  <w:num w:numId="44">
    <w:abstractNumId w:val="13"/>
  </w:num>
  <w:num w:numId="45">
    <w:abstractNumId w:val="6"/>
  </w:num>
  <w:num w:numId="46">
    <w:abstractNumId w:val="10"/>
  </w:num>
  <w:num w:numId="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EFE"/>
    <w:rsid w:val="000024EF"/>
    <w:rsid w:val="000179E5"/>
    <w:rsid w:val="00045CF7"/>
    <w:rsid w:val="0005412A"/>
    <w:rsid w:val="0006224B"/>
    <w:rsid w:val="0007706D"/>
    <w:rsid w:val="000A32EB"/>
    <w:rsid w:val="000E2F78"/>
    <w:rsid w:val="00132067"/>
    <w:rsid w:val="00176D93"/>
    <w:rsid w:val="001A0210"/>
    <w:rsid w:val="001B5720"/>
    <w:rsid w:val="001C13A4"/>
    <w:rsid w:val="00264D59"/>
    <w:rsid w:val="002E3521"/>
    <w:rsid w:val="00303C90"/>
    <w:rsid w:val="003D7E35"/>
    <w:rsid w:val="003E4422"/>
    <w:rsid w:val="00437F28"/>
    <w:rsid w:val="004840CD"/>
    <w:rsid w:val="00485BBA"/>
    <w:rsid w:val="004931DA"/>
    <w:rsid w:val="004E3DDF"/>
    <w:rsid w:val="00522186"/>
    <w:rsid w:val="0054600A"/>
    <w:rsid w:val="00614DE2"/>
    <w:rsid w:val="00632EFE"/>
    <w:rsid w:val="00652B68"/>
    <w:rsid w:val="00656D50"/>
    <w:rsid w:val="0066491C"/>
    <w:rsid w:val="00696EB4"/>
    <w:rsid w:val="006A7238"/>
    <w:rsid w:val="00764046"/>
    <w:rsid w:val="00771551"/>
    <w:rsid w:val="00780A98"/>
    <w:rsid w:val="00790593"/>
    <w:rsid w:val="007A47D6"/>
    <w:rsid w:val="007E5CE9"/>
    <w:rsid w:val="007F6140"/>
    <w:rsid w:val="00801A92"/>
    <w:rsid w:val="00832685"/>
    <w:rsid w:val="008426B4"/>
    <w:rsid w:val="008B7C53"/>
    <w:rsid w:val="008E1A3A"/>
    <w:rsid w:val="00A1200B"/>
    <w:rsid w:val="00A27A2A"/>
    <w:rsid w:val="00AD01D4"/>
    <w:rsid w:val="00AF1EEB"/>
    <w:rsid w:val="00B27DDF"/>
    <w:rsid w:val="00B32FE2"/>
    <w:rsid w:val="00B44965"/>
    <w:rsid w:val="00B61511"/>
    <w:rsid w:val="00BB6221"/>
    <w:rsid w:val="00C51483"/>
    <w:rsid w:val="00C61EA9"/>
    <w:rsid w:val="00C6307E"/>
    <w:rsid w:val="00C95574"/>
    <w:rsid w:val="00D717A1"/>
    <w:rsid w:val="00D752AF"/>
    <w:rsid w:val="00D8291A"/>
    <w:rsid w:val="00DC26DD"/>
    <w:rsid w:val="00E2199C"/>
    <w:rsid w:val="00E50CC2"/>
    <w:rsid w:val="00E61576"/>
    <w:rsid w:val="00E75D27"/>
    <w:rsid w:val="00E81C5B"/>
    <w:rsid w:val="00E84F4E"/>
    <w:rsid w:val="00E95057"/>
    <w:rsid w:val="00EC2759"/>
    <w:rsid w:val="00EC50DB"/>
    <w:rsid w:val="00F01016"/>
    <w:rsid w:val="00F71155"/>
    <w:rsid w:val="00FD101E"/>
    <w:rsid w:val="00FE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39B6B4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17A1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132067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FD101E"/>
    <w:pPr>
      <w:spacing w:before="480" w:after="240" w:line="240" w:lineRule="auto"/>
      <w:outlineLvl w:val="1"/>
    </w:pPr>
    <w:rPr>
      <w:rFonts w:eastAsiaTheme="majorEastAsia" w:cstheme="majorBidi"/>
      <w:b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unhideWhenUsed/>
    <w:qFormat/>
    <w:rsid w:val="008E1A3A"/>
    <w:pPr>
      <w:numPr>
        <w:numId w:val="7"/>
      </w:numPr>
      <w:spacing w:before="480" w:after="360" w:line="240" w:lineRule="auto"/>
      <w:ind w:left="432" w:hanging="432"/>
      <w:outlineLvl w:val="2"/>
    </w:pPr>
    <w:rPr>
      <w:rFonts w:eastAsiaTheme="majorEastAsia" w:cstheme="majorBidi"/>
      <w:szCs w:val="24"/>
    </w:rPr>
  </w:style>
  <w:style w:type="paragraph" w:styleId="Heading4">
    <w:name w:val="heading 4"/>
    <w:basedOn w:val="Normal"/>
    <w:link w:val="Heading4Char"/>
    <w:autoRedefine/>
    <w:uiPriority w:val="9"/>
    <w:qFormat/>
    <w:rsid w:val="008E1A3A"/>
    <w:pPr>
      <w:numPr>
        <w:ilvl w:val="1"/>
        <w:numId w:val="7"/>
      </w:numPr>
      <w:spacing w:after="360" w:line="240" w:lineRule="auto"/>
      <w:ind w:hanging="576"/>
      <w:outlineLvl w:val="3"/>
    </w:pPr>
    <w:rPr>
      <w:rFonts w:eastAsia="Times New Roman" w:cs="Times New Roman"/>
      <w:bCs/>
      <w:szCs w:val="24"/>
    </w:rPr>
  </w:style>
  <w:style w:type="paragraph" w:styleId="Heading5">
    <w:name w:val="heading 5"/>
    <w:basedOn w:val="Normal"/>
    <w:link w:val="Heading5Char"/>
    <w:autoRedefine/>
    <w:uiPriority w:val="9"/>
    <w:unhideWhenUsed/>
    <w:qFormat/>
    <w:rsid w:val="008E1A3A"/>
    <w:pPr>
      <w:numPr>
        <w:ilvl w:val="2"/>
        <w:numId w:val="7"/>
      </w:numPr>
      <w:spacing w:after="360" w:line="240" w:lineRule="auto"/>
      <w:ind w:left="1512" w:hanging="792"/>
      <w:outlineLvl w:val="4"/>
    </w:pPr>
    <w:rPr>
      <w:rFonts w:eastAsiaTheme="majorEastAsia" w:cstheme="majorBidi"/>
    </w:rPr>
  </w:style>
  <w:style w:type="paragraph" w:styleId="Heading6">
    <w:name w:val="heading 6"/>
    <w:basedOn w:val="Normal"/>
    <w:link w:val="Heading6Char"/>
    <w:autoRedefine/>
    <w:uiPriority w:val="9"/>
    <w:unhideWhenUsed/>
    <w:qFormat/>
    <w:rsid w:val="008E1A3A"/>
    <w:pPr>
      <w:numPr>
        <w:ilvl w:val="3"/>
        <w:numId w:val="7"/>
      </w:numPr>
      <w:spacing w:after="360" w:line="240" w:lineRule="auto"/>
      <w:ind w:left="2304" w:hanging="1008"/>
      <w:outlineLvl w:val="5"/>
    </w:pPr>
    <w:rPr>
      <w:rFonts w:eastAsiaTheme="majorEastAsia" w:cstheme="majorBidi"/>
    </w:rPr>
  </w:style>
  <w:style w:type="paragraph" w:styleId="Heading7">
    <w:name w:val="heading 7"/>
    <w:basedOn w:val="Normal"/>
    <w:link w:val="Heading7Char"/>
    <w:autoRedefine/>
    <w:uiPriority w:val="9"/>
    <w:unhideWhenUsed/>
    <w:qFormat/>
    <w:rsid w:val="008E1A3A"/>
    <w:pPr>
      <w:numPr>
        <w:ilvl w:val="4"/>
        <w:numId w:val="7"/>
      </w:numPr>
      <w:spacing w:after="360" w:line="240" w:lineRule="auto"/>
      <w:ind w:left="3312" w:hanging="1224"/>
      <w:outlineLvl w:val="6"/>
    </w:pPr>
    <w:rPr>
      <w:rFonts w:eastAsiaTheme="majorEastAsia" w:cstheme="majorBidi"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1155"/>
    <w:pPr>
      <w:keepNext/>
      <w:keepLines/>
      <w:spacing w:before="40" w:after="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115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2067"/>
    <w:pPr>
      <w:spacing w:after="0" w:line="240" w:lineRule="auto"/>
    </w:pPr>
    <w:rPr>
      <w:rFonts w:ascii="Arial" w:hAnsi="Arial"/>
    </w:rPr>
  </w:style>
  <w:style w:type="character" w:customStyle="1" w:styleId="Heading1Char">
    <w:name w:val="Heading 1 Char"/>
    <w:basedOn w:val="DefaultParagraphFont"/>
    <w:link w:val="Heading1"/>
    <w:uiPriority w:val="9"/>
    <w:rsid w:val="00132067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D101E"/>
    <w:rPr>
      <w:rFonts w:ascii="Arial" w:eastAsiaTheme="majorEastAsia" w:hAnsi="Arial" w:cstheme="majorBidi"/>
      <w:b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sid w:val="008E1A3A"/>
    <w:rPr>
      <w:rFonts w:ascii="Arial" w:eastAsiaTheme="majorEastAsia" w:hAnsi="Arial" w:cstheme="majorBidi"/>
    </w:rPr>
  </w:style>
  <w:style w:type="character" w:customStyle="1" w:styleId="Heading3Char">
    <w:name w:val="Heading 3 Char"/>
    <w:basedOn w:val="DefaultParagraphFont"/>
    <w:link w:val="Heading3"/>
    <w:uiPriority w:val="9"/>
    <w:rsid w:val="008E1A3A"/>
    <w:rPr>
      <w:rFonts w:ascii="Arial" w:eastAsiaTheme="majorEastAsia" w:hAnsi="Arial" w:cstheme="majorBidi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8E1A3A"/>
    <w:rPr>
      <w:rFonts w:ascii="Arial" w:eastAsia="Times New Roman" w:hAnsi="Arial" w:cs="Times New Roman"/>
      <w:bCs/>
      <w:szCs w:val="24"/>
    </w:rPr>
  </w:style>
  <w:style w:type="table" w:customStyle="1" w:styleId="TableGrid2">
    <w:name w:val="Table Grid2"/>
    <w:basedOn w:val="TableNormal"/>
    <w:next w:val="TableGrid"/>
    <w:uiPriority w:val="39"/>
    <w:rsid w:val="00652B6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52B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52B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2B68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652B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2B68"/>
    <w:rPr>
      <w:rFonts w:ascii="Arial" w:hAnsi="Arial"/>
    </w:rPr>
  </w:style>
  <w:style w:type="paragraph" w:styleId="BodyText">
    <w:name w:val="Body Text"/>
    <w:basedOn w:val="Normal"/>
    <w:link w:val="BodyTextChar"/>
    <w:uiPriority w:val="99"/>
    <w:unhideWhenUsed/>
    <w:rsid w:val="00801A9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01A92"/>
    <w:rPr>
      <w:rFonts w:ascii="Arial" w:hAnsi="Arial"/>
    </w:rPr>
  </w:style>
  <w:style w:type="paragraph" w:styleId="BodyText2">
    <w:name w:val="Body Text 2"/>
    <w:basedOn w:val="Normal"/>
    <w:link w:val="BodyText2Char"/>
    <w:uiPriority w:val="99"/>
    <w:unhideWhenUsed/>
    <w:rsid w:val="00801A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01A92"/>
    <w:rPr>
      <w:rFonts w:ascii="Arial" w:hAnsi="Arial"/>
    </w:rPr>
  </w:style>
  <w:style w:type="paragraph" w:styleId="ListParagraph">
    <w:name w:val="List Paragraph"/>
    <w:basedOn w:val="Normal"/>
    <w:uiPriority w:val="34"/>
    <w:qFormat/>
    <w:rsid w:val="00801A92"/>
    <w:pPr>
      <w:ind w:left="720"/>
      <w:contextualSpacing/>
    </w:pPr>
    <w:rPr>
      <w:rFonts w:asciiTheme="minorHAnsi" w:hAnsiTheme="minorHAnsi"/>
    </w:rPr>
  </w:style>
  <w:style w:type="character" w:styleId="Hyperlink">
    <w:name w:val="Hyperlink"/>
    <w:basedOn w:val="DefaultParagraphFont"/>
    <w:uiPriority w:val="99"/>
    <w:unhideWhenUsed/>
    <w:rsid w:val="00D752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52AF"/>
    <w:rPr>
      <w:color w:val="605E5C"/>
      <w:shd w:val="clear" w:color="auto" w:fill="E1DFDD"/>
    </w:rPr>
  </w:style>
  <w:style w:type="character" w:customStyle="1" w:styleId="Heading6Char">
    <w:name w:val="Heading 6 Char"/>
    <w:basedOn w:val="DefaultParagraphFont"/>
    <w:link w:val="Heading6"/>
    <w:uiPriority w:val="9"/>
    <w:rsid w:val="008E1A3A"/>
    <w:rPr>
      <w:rFonts w:ascii="Arial" w:eastAsiaTheme="majorEastAsia" w:hAnsi="Arial" w:cstheme="majorBidi"/>
    </w:rPr>
  </w:style>
  <w:style w:type="character" w:customStyle="1" w:styleId="Heading7Char">
    <w:name w:val="Heading 7 Char"/>
    <w:basedOn w:val="DefaultParagraphFont"/>
    <w:link w:val="Heading7"/>
    <w:uiPriority w:val="9"/>
    <w:rsid w:val="008E1A3A"/>
    <w:rPr>
      <w:rFonts w:ascii="Arial" w:eastAsiaTheme="majorEastAsia" w:hAnsi="Arial" w:cstheme="majorBidi"/>
      <w:iCs/>
    </w:rPr>
  </w:style>
  <w:style w:type="paragraph" w:styleId="ListBullet3">
    <w:name w:val="List Bullet 3"/>
    <w:basedOn w:val="Normal"/>
    <w:uiPriority w:val="99"/>
    <w:unhideWhenUsed/>
    <w:rsid w:val="00D717A1"/>
    <w:pPr>
      <w:contextualSpacing/>
    </w:pPr>
    <w:rPr>
      <w:sz w:val="20"/>
    </w:rPr>
  </w:style>
  <w:style w:type="paragraph" w:styleId="ListBullet">
    <w:name w:val="List Bullet"/>
    <w:basedOn w:val="Normal"/>
    <w:uiPriority w:val="99"/>
    <w:unhideWhenUsed/>
    <w:rsid w:val="00E95057"/>
    <w:pPr>
      <w:contextualSpacing/>
    </w:pPr>
  </w:style>
  <w:style w:type="paragraph" w:styleId="ListBullet2">
    <w:name w:val="List Bullet 2"/>
    <w:basedOn w:val="Normal"/>
    <w:uiPriority w:val="99"/>
    <w:unhideWhenUsed/>
    <w:rsid w:val="00D717A1"/>
    <w:pPr>
      <w:contextualSpacing/>
    </w:pPr>
    <w:rPr>
      <w:sz w:val="20"/>
    </w:rPr>
  </w:style>
  <w:style w:type="paragraph" w:styleId="ListBullet4">
    <w:name w:val="List Bullet 4"/>
    <w:basedOn w:val="Normal"/>
    <w:uiPriority w:val="99"/>
    <w:semiHidden/>
    <w:unhideWhenUsed/>
    <w:rsid w:val="00D717A1"/>
    <w:pPr>
      <w:contextualSpacing/>
    </w:pPr>
    <w:rPr>
      <w:sz w:val="20"/>
    </w:rPr>
  </w:style>
  <w:style w:type="paragraph" w:styleId="ListBullet5">
    <w:name w:val="List Bullet 5"/>
    <w:basedOn w:val="Normal"/>
    <w:uiPriority w:val="99"/>
    <w:semiHidden/>
    <w:unhideWhenUsed/>
    <w:rsid w:val="00D717A1"/>
    <w:pPr>
      <w:contextualSpacing/>
    </w:pPr>
    <w:rPr>
      <w:sz w:val="20"/>
    </w:rPr>
  </w:style>
  <w:style w:type="paragraph" w:styleId="ListContinue">
    <w:name w:val="List Continue"/>
    <w:basedOn w:val="Normal"/>
    <w:uiPriority w:val="99"/>
    <w:semiHidden/>
    <w:unhideWhenUsed/>
    <w:rsid w:val="00D717A1"/>
    <w:pPr>
      <w:spacing w:after="120"/>
      <w:contextualSpacing/>
    </w:pPr>
    <w:rPr>
      <w:sz w:val="20"/>
    </w:rPr>
  </w:style>
  <w:style w:type="paragraph" w:styleId="ListContinue2">
    <w:name w:val="List Continue 2"/>
    <w:basedOn w:val="Normal"/>
    <w:uiPriority w:val="99"/>
    <w:semiHidden/>
    <w:unhideWhenUsed/>
    <w:rsid w:val="00D717A1"/>
    <w:pPr>
      <w:spacing w:after="120"/>
      <w:contextualSpacing/>
    </w:pPr>
    <w:rPr>
      <w:sz w:val="20"/>
    </w:rPr>
  </w:style>
  <w:style w:type="numbering" w:customStyle="1" w:styleId="AccessibilityList">
    <w:name w:val="Accessibility List"/>
    <w:uiPriority w:val="99"/>
    <w:rsid w:val="00696EB4"/>
    <w:pPr>
      <w:numPr>
        <w:numId w:val="28"/>
      </w:numPr>
    </w:pPr>
  </w:style>
  <w:style w:type="paragraph" w:styleId="ListContinue3">
    <w:name w:val="List Continue 3"/>
    <w:basedOn w:val="Normal"/>
    <w:uiPriority w:val="99"/>
    <w:semiHidden/>
    <w:unhideWhenUsed/>
    <w:rsid w:val="00D717A1"/>
    <w:pPr>
      <w:spacing w:after="120"/>
      <w:ind w:left="1080"/>
      <w:contextualSpacing/>
    </w:pPr>
    <w:rPr>
      <w:sz w:val="20"/>
    </w:rPr>
  </w:style>
  <w:style w:type="paragraph" w:styleId="ListContinue4">
    <w:name w:val="List Continue 4"/>
    <w:basedOn w:val="Normal"/>
    <w:uiPriority w:val="99"/>
    <w:semiHidden/>
    <w:unhideWhenUsed/>
    <w:rsid w:val="00D717A1"/>
    <w:pPr>
      <w:spacing w:after="120"/>
      <w:ind w:left="1440"/>
      <w:contextualSpacing/>
    </w:pPr>
    <w:rPr>
      <w:sz w:val="20"/>
    </w:rPr>
  </w:style>
  <w:style w:type="paragraph" w:styleId="ListContinue5">
    <w:name w:val="List Continue 5"/>
    <w:basedOn w:val="Normal"/>
    <w:uiPriority w:val="99"/>
    <w:semiHidden/>
    <w:unhideWhenUsed/>
    <w:rsid w:val="00D717A1"/>
    <w:pPr>
      <w:spacing w:after="120"/>
      <w:ind w:left="1800"/>
      <w:contextualSpacing/>
    </w:pPr>
    <w:rPr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1155"/>
    <w:rPr>
      <w:rFonts w:ascii="Arial" w:eastAsiaTheme="majorEastAsia" w:hAnsi="Arial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115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numbering" w:customStyle="1" w:styleId="AccessibleList042026">
    <w:name w:val="Accessible List 04/20/26"/>
    <w:uiPriority w:val="99"/>
    <w:rsid w:val="00B44965"/>
    <w:pPr>
      <w:numPr>
        <w:numId w:val="45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045C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5C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5CF7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5C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5CF7"/>
    <w:rPr>
      <w:rFonts w:ascii="Arial" w:hAnsi="Arial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2E352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gcccd.edu/cct/governance/dec/index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2FF1A-9F2B-476D-9F7E-2FD466A14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Council Meeting Template - 05-11-26 - Clean</Template>
  <TotalTime>98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Jusleen Icho</dc:creator>
  <cp:keywords/>
  <dc:description/>
  <cp:lastModifiedBy>Jusleen Icho</cp:lastModifiedBy>
  <cp:revision>17</cp:revision>
  <cp:lastPrinted>2026-04-17T21:49:00Z</cp:lastPrinted>
  <dcterms:created xsi:type="dcterms:W3CDTF">2026-05-05T19:51:00Z</dcterms:created>
  <dcterms:modified xsi:type="dcterms:W3CDTF">2026-06-04T17:05:00Z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0cb3f081-fdc4-4a4a-b56c-dc0f54620b53</vt:lpwstr>
  </property>
  <property fmtid="{D5CDD505-2E9C-101B-9397-08002B2CF9AE}" pid="3" name="Base Target">
    <vt:lpwstr>_blank</vt:lpwstr>
  </property>
</Properties>
</file>